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40" w:firstRow="0" w:lastRow="1" w:firstColumn="0" w:lastColumn="0" w:noHBand="0" w:noVBand="1"/>
      </w:tblPr>
      <w:tblGrid>
        <w:gridCol w:w="2660"/>
        <w:gridCol w:w="312"/>
        <w:gridCol w:w="10319"/>
      </w:tblGrid>
      <w:tr w:rsidR="00BA26FD" w:rsidRPr="00AF7632" w14:paraId="497A672B" w14:textId="77777777" w:rsidTr="00BB43E4">
        <w:trPr>
          <w:tblHeader/>
        </w:trPr>
        <w:tc>
          <w:tcPr>
            <w:tcW w:w="13291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404040"/>
          </w:tcPr>
          <w:p w14:paraId="7D950307" w14:textId="77777777" w:rsidR="00BA26FD" w:rsidRPr="00AF7632" w:rsidRDefault="00BA26FD" w:rsidP="00E60488">
            <w:pPr>
              <w:tabs>
                <w:tab w:val="left" w:pos="1368"/>
                <w:tab w:val="center" w:pos="4306"/>
              </w:tabs>
              <w:spacing w:after="0" w:line="276" w:lineRule="auto"/>
              <w:jc w:val="center"/>
              <w:rPr>
                <w:rFonts w:ascii="Century Gothic" w:eastAsia="Times New Roman" w:hAnsi="Century Gothic"/>
                <w:b/>
                <w:color w:val="FFFFFF"/>
                <w:sz w:val="32"/>
                <w:szCs w:val="32"/>
              </w:rPr>
            </w:pPr>
          </w:p>
          <w:p w14:paraId="58A2119D" w14:textId="77777777" w:rsidR="00BA26FD" w:rsidRPr="00AF7632" w:rsidRDefault="00BA26FD" w:rsidP="00E60488">
            <w:pPr>
              <w:tabs>
                <w:tab w:val="left" w:pos="1368"/>
                <w:tab w:val="center" w:pos="4306"/>
              </w:tabs>
              <w:spacing w:after="0" w:line="276" w:lineRule="auto"/>
              <w:jc w:val="center"/>
              <w:rPr>
                <w:rFonts w:ascii="Century Gothic" w:eastAsia="Times New Roman" w:hAnsi="Century Gothic"/>
                <w:b/>
                <w:color w:val="FFFFFF"/>
                <w:sz w:val="32"/>
                <w:szCs w:val="32"/>
              </w:rPr>
            </w:pPr>
            <w:r w:rsidRPr="00AF7632">
              <w:rPr>
                <w:rFonts w:ascii="Century Gothic" w:eastAsia="Times New Roman" w:hAnsi="Century Gothic"/>
                <w:b/>
                <w:color w:val="FFFFFF"/>
                <w:sz w:val="32"/>
                <w:szCs w:val="32"/>
              </w:rPr>
              <w:t>DESARROLLO CURRICULAR EXPERTO TEMÁTICO</w:t>
            </w:r>
          </w:p>
          <w:p w14:paraId="5C8A876E" w14:textId="77777777" w:rsidR="00BA26FD" w:rsidRPr="00AF7632" w:rsidRDefault="0009007C" w:rsidP="00E60488">
            <w:pPr>
              <w:tabs>
                <w:tab w:val="left" w:pos="1368"/>
                <w:tab w:val="center" w:pos="4306"/>
              </w:tabs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="Times New Roman" w:hAnsi="Century Gothic"/>
                <w:b/>
                <w:color w:val="FFFFFF"/>
                <w:sz w:val="32"/>
                <w:szCs w:val="32"/>
              </w:rPr>
              <w:t>INGLÉS GRADO 2</w:t>
            </w:r>
            <w:r w:rsidR="00BA26FD" w:rsidRPr="00AF7632">
              <w:rPr>
                <w:rFonts w:ascii="Century Gothic" w:eastAsia="Times New Roman" w:hAnsi="Century Gothic"/>
                <w:b/>
                <w:color w:val="FFFFFF"/>
                <w:sz w:val="32"/>
                <w:szCs w:val="32"/>
              </w:rPr>
              <w:t>°</w:t>
            </w:r>
          </w:p>
        </w:tc>
      </w:tr>
      <w:tr w:rsidR="00BA26FD" w:rsidRPr="00AF7632" w14:paraId="5E7EE8FD" w14:textId="77777777" w:rsidTr="00BB43E4">
        <w:trPr>
          <w:tblHeader/>
        </w:trPr>
        <w:tc>
          <w:tcPr>
            <w:tcW w:w="13291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77D4BF26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/>
              </w:rPr>
            </w:pPr>
            <w:r w:rsidRPr="00AF7632">
              <w:rPr>
                <w:color w:val="FFFFFF"/>
              </w:rPr>
              <w:t>INFORMACIÓN DE LA LECCIÓN 1</w:t>
            </w:r>
          </w:p>
          <w:p w14:paraId="37B60F8A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526A79CC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19A3CD"/>
          </w:tcPr>
          <w:p w14:paraId="45BD132B" w14:textId="77777777" w:rsidR="00BA26FD" w:rsidRPr="00AF7632" w:rsidRDefault="00BA26FD" w:rsidP="00E60488">
            <w:pPr>
              <w:spacing w:after="0" w:line="276" w:lineRule="auto"/>
              <w:jc w:val="right"/>
              <w:rPr>
                <w:rFonts w:ascii="Century Gothic" w:hAnsi="Century Gothic"/>
                <w:b/>
                <w:color w:val="FFFFFF"/>
                <w:szCs w:val="24"/>
              </w:rPr>
            </w:pPr>
            <w:r w:rsidRPr="00AF7632">
              <w:rPr>
                <w:rFonts w:ascii="Century Gothic" w:hAnsi="Century Gothic"/>
                <w:b/>
                <w:color w:val="FFFFFF"/>
                <w:szCs w:val="24"/>
              </w:rPr>
              <w:t>Grado</w:t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auto"/>
          </w:tcPr>
          <w:p w14:paraId="0195299F" w14:textId="77777777" w:rsidR="00BA26FD" w:rsidRPr="00AF7632" w:rsidRDefault="0009007C" w:rsidP="00E60488">
            <w:pPr>
              <w:spacing w:after="0" w:line="276" w:lineRule="auto"/>
              <w:rPr>
                <w:b/>
                <w:color w:val="7F7F7F"/>
              </w:rPr>
            </w:pPr>
            <w:r>
              <w:rPr>
                <w:b/>
                <w:color w:val="7F7F7F"/>
              </w:rPr>
              <w:t xml:space="preserve">Segundo </w:t>
            </w:r>
          </w:p>
        </w:tc>
      </w:tr>
      <w:tr w:rsidR="00BA26FD" w:rsidRPr="00AF7632" w14:paraId="7FC481B4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19A3CD"/>
          </w:tcPr>
          <w:p w14:paraId="59CF7A6D" w14:textId="77777777" w:rsidR="00BA26FD" w:rsidRPr="00AF7632" w:rsidRDefault="00BA26FD" w:rsidP="00E60488">
            <w:pPr>
              <w:spacing w:after="0" w:line="276" w:lineRule="auto"/>
              <w:jc w:val="right"/>
              <w:rPr>
                <w:rFonts w:ascii="Century Gothic" w:hAnsi="Century Gothic"/>
                <w:b/>
                <w:color w:val="FFFFFF"/>
                <w:szCs w:val="24"/>
              </w:rPr>
            </w:pPr>
            <w:r w:rsidRPr="00AF7632">
              <w:rPr>
                <w:rFonts w:ascii="Century Gothic" w:hAnsi="Century Gothic"/>
                <w:b/>
                <w:color w:val="FFFFFF"/>
                <w:szCs w:val="24"/>
              </w:rPr>
              <w:t>Número de guía</w:t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auto"/>
          </w:tcPr>
          <w:p w14:paraId="07987B72" w14:textId="77777777" w:rsidR="00BA26FD" w:rsidRPr="00AF7632" w:rsidRDefault="00BA26FD" w:rsidP="00E60488">
            <w:pPr>
              <w:spacing w:after="0" w:line="276" w:lineRule="auto"/>
              <w:rPr>
                <w:b/>
                <w:color w:val="7F7F7F"/>
              </w:rPr>
            </w:pPr>
            <w:r w:rsidRPr="00AF7632">
              <w:rPr>
                <w:b/>
                <w:color w:val="7F7F7F"/>
              </w:rPr>
              <w:t>1</w:t>
            </w:r>
          </w:p>
        </w:tc>
      </w:tr>
      <w:tr w:rsidR="00BA26FD" w:rsidRPr="00AF7632" w14:paraId="03A99D7E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30B0C68F" w14:textId="77777777" w:rsidR="00BA26FD" w:rsidRPr="00AF7632" w:rsidRDefault="00BA26FD" w:rsidP="00E60488">
            <w:pPr>
              <w:spacing w:after="0" w:line="276" w:lineRule="auto"/>
              <w:jc w:val="right"/>
              <w:rPr>
                <w:rFonts w:ascii="Century Gothic" w:hAnsi="Century Gothic"/>
                <w:b/>
                <w:color w:val="FFFFFF"/>
                <w:szCs w:val="24"/>
              </w:rPr>
            </w:pPr>
            <w:r w:rsidRPr="00AF7632">
              <w:rPr>
                <w:rFonts w:ascii="Century Gothic" w:hAnsi="Century Gothic"/>
                <w:b/>
                <w:color w:val="FFFFFF"/>
                <w:szCs w:val="24"/>
              </w:rPr>
              <w:t>Lección</w:t>
            </w:r>
          </w:p>
        </w:tc>
        <w:tc>
          <w:tcPr>
            <w:tcW w:w="10319" w:type="dxa"/>
            <w:tcBorders>
              <w:top w:val="single" w:sz="4" w:space="0" w:color="D0CECE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8BE32A5" w14:textId="77777777" w:rsidR="00BA26FD" w:rsidRPr="00AF7632" w:rsidRDefault="00BA26FD" w:rsidP="00E60488">
            <w:pPr>
              <w:spacing w:after="0" w:line="276" w:lineRule="auto"/>
              <w:rPr>
                <w:b/>
                <w:color w:val="7F7F7F"/>
              </w:rPr>
            </w:pPr>
            <w:r w:rsidRPr="00AF7632">
              <w:rPr>
                <w:b/>
                <w:color w:val="7F7F7F"/>
              </w:rPr>
              <w:t>1</w:t>
            </w:r>
          </w:p>
        </w:tc>
      </w:tr>
      <w:tr w:rsidR="00BA26FD" w:rsidRPr="00AF7632" w14:paraId="431F291D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1D0B8B12" w14:textId="77777777" w:rsidR="00BA26FD" w:rsidRPr="00AF7632" w:rsidRDefault="00BA26FD" w:rsidP="00E60488">
            <w:pPr>
              <w:spacing w:after="0" w:line="276" w:lineRule="auto"/>
              <w:jc w:val="right"/>
              <w:rPr>
                <w:rFonts w:ascii="Century Gothic" w:hAnsi="Century Gothic"/>
                <w:b/>
                <w:color w:val="FFFFFF"/>
                <w:szCs w:val="24"/>
              </w:rPr>
            </w:pPr>
            <w:r w:rsidRPr="00AF7632">
              <w:rPr>
                <w:rFonts w:ascii="Century Gothic" w:hAnsi="Century Gothic"/>
                <w:b/>
                <w:color w:val="FFFFFF"/>
                <w:szCs w:val="24"/>
              </w:rPr>
              <w:t>Nombre de la lección</w:t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EE2F007" w14:textId="77777777" w:rsidR="00BA26FD" w:rsidRPr="00AF7632" w:rsidRDefault="002162CD" w:rsidP="00E60488">
            <w:pPr>
              <w:spacing w:after="0" w:line="276" w:lineRule="auto"/>
              <w:rPr>
                <w:b/>
                <w:color w:val="7F7F7F"/>
              </w:rPr>
            </w:pPr>
            <w:r>
              <w:rPr>
                <w:b/>
                <w:color w:val="7F7F7F"/>
              </w:rPr>
              <w:t>The numbers</w:t>
            </w:r>
          </w:p>
        </w:tc>
      </w:tr>
      <w:tr w:rsidR="00BA26FD" w:rsidRPr="00AF7632" w14:paraId="32918E35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1D791EF2" w14:textId="77777777" w:rsidR="00BA26FD" w:rsidRPr="00AF7632" w:rsidRDefault="00BA26FD" w:rsidP="00E60488">
            <w:pPr>
              <w:spacing w:after="0" w:line="276" w:lineRule="auto"/>
              <w:jc w:val="right"/>
              <w:rPr>
                <w:rFonts w:ascii="Century Gothic" w:hAnsi="Century Gothic"/>
                <w:b/>
                <w:color w:val="FFFFFF"/>
                <w:szCs w:val="24"/>
              </w:rPr>
            </w:pPr>
            <w:r w:rsidRPr="00AF7632">
              <w:rPr>
                <w:rFonts w:ascii="Century Gothic" w:hAnsi="Century Gothic"/>
                <w:b/>
                <w:color w:val="FFFFFF"/>
                <w:szCs w:val="24"/>
              </w:rPr>
              <w:t>Duración en semanas</w:t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AA4E27C" w14:textId="77777777" w:rsidR="00BA26FD" w:rsidRPr="00AF7632" w:rsidRDefault="00B26776" w:rsidP="00E60488">
            <w:pPr>
              <w:spacing w:after="0" w:line="276" w:lineRule="auto"/>
            </w:pPr>
            <w:r>
              <w:t>2</w:t>
            </w:r>
          </w:p>
        </w:tc>
      </w:tr>
      <w:tr w:rsidR="00BA26FD" w:rsidRPr="00AF7632" w14:paraId="67397E6E" w14:textId="77777777" w:rsidTr="00BB43E4">
        <w:trPr>
          <w:tblHeader/>
        </w:trPr>
        <w:tc>
          <w:tcPr>
            <w:tcW w:w="13291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150954F5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/>
              </w:rPr>
            </w:pPr>
            <w:r w:rsidRPr="00AF7632">
              <w:rPr>
                <w:color w:val="FFFFFF"/>
              </w:rPr>
              <w:t>INTRODUCCIÓN</w:t>
            </w:r>
          </w:p>
          <w:p w14:paraId="220CFC58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06F76A92" w14:textId="77777777" w:rsidTr="00BB43E4">
        <w:trPr>
          <w:tblHeader/>
        </w:trPr>
        <w:tc>
          <w:tcPr>
            <w:tcW w:w="2972" w:type="dxa"/>
            <w:gridSpan w:val="2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  <w:vAlign w:val="center"/>
          </w:tcPr>
          <w:p w14:paraId="23B42039" w14:textId="77777777" w:rsidR="00BA26FD" w:rsidRPr="00AF7632" w:rsidRDefault="000460F8" w:rsidP="00E60488">
            <w:pPr>
              <w:spacing w:after="0" w:line="276" w:lineRule="auto"/>
              <w:jc w:val="center"/>
              <w:rPr>
                <w:rFonts w:ascii="Century Gothic" w:hAnsi="Century Gothic"/>
                <w:b/>
                <w:color w:val="FFFFFF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Cs w:val="24"/>
                <w:lang w:eastAsia="es-CO"/>
              </w:rPr>
              <w:drawing>
                <wp:inline distT="0" distB="0" distL="0" distR="0" wp14:anchorId="0D7AFF06" wp14:editId="42963EAE">
                  <wp:extent cx="1433015" cy="1310185"/>
                  <wp:effectExtent l="0" t="0" r="0" b="0"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044F183" w14:textId="77777777" w:rsidR="00BA26FD" w:rsidRDefault="00BA26FD" w:rsidP="00E60488">
            <w:pPr>
              <w:spacing w:after="0" w:line="276" w:lineRule="auto"/>
              <w:ind w:left="283"/>
              <w:jc w:val="both"/>
            </w:pPr>
          </w:p>
          <w:p w14:paraId="7FF22160" w14:textId="77777777" w:rsidR="00B644FF" w:rsidRPr="00AF7632" w:rsidRDefault="00BB6469" w:rsidP="00F0023F">
            <w:pPr>
              <w:spacing w:after="0" w:line="276" w:lineRule="auto"/>
              <w:jc w:val="both"/>
            </w:pPr>
            <w:r>
              <w:t xml:space="preserve">Para reconocer lo que nos rodea es necesario aprender a identificar los sustantivos, la cantidad de éstos que hacen parte de nuestra cotidianidad. Los números son clave para </w:t>
            </w:r>
            <w:r w:rsidR="00F0023F">
              <w:t>contar, para realizar operaciones matemáticas básicas, entre otros, y serán fundamentales par</w:t>
            </w:r>
            <w:r w:rsidR="00EF1239">
              <w:t>a el desarrollo de esta lección, en la que además identificaremos los días de la semana y las fechas.</w:t>
            </w:r>
          </w:p>
        </w:tc>
      </w:tr>
      <w:tr w:rsidR="00BA26FD" w:rsidRPr="00AF7632" w14:paraId="18900245" w14:textId="77777777" w:rsidTr="00BB43E4">
        <w:trPr>
          <w:tblHeader/>
        </w:trPr>
        <w:tc>
          <w:tcPr>
            <w:tcW w:w="13291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5CC01EE8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/>
              </w:rPr>
            </w:pPr>
            <w:r w:rsidRPr="00AF7632">
              <w:rPr>
                <w:color w:val="FFFFFF"/>
              </w:rPr>
              <w:lastRenderedPageBreak/>
              <w:t>MARCOS REFERENCIALES</w:t>
            </w:r>
          </w:p>
          <w:p w14:paraId="516E8924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4E1926D6" w14:textId="77777777" w:rsidTr="00ED746C">
        <w:trPr>
          <w:tblHeader/>
        </w:trPr>
        <w:tc>
          <w:tcPr>
            <w:tcW w:w="2660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67B3E2E3" w14:textId="77777777" w:rsidR="00BA26FD" w:rsidRPr="00AF7632" w:rsidRDefault="000460F8" w:rsidP="00E60488">
            <w:pPr>
              <w:spacing w:after="0" w:line="276" w:lineRule="auto"/>
              <w:jc w:val="center"/>
              <w:rPr>
                <w:rFonts w:ascii="Century Gothic" w:hAnsi="Century Gothic"/>
                <w:b/>
                <w:color w:val="FFFFFF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Cs w:val="24"/>
                <w:lang w:eastAsia="es-CO"/>
              </w:rPr>
              <w:drawing>
                <wp:inline distT="0" distB="0" distL="0" distR="0" wp14:anchorId="18EF6737" wp14:editId="33575FD4">
                  <wp:extent cx="1428750" cy="1428750"/>
                  <wp:effectExtent l="0" t="0" r="0" b="0"/>
                  <wp:docPr id="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B1405CA" w14:textId="77777777" w:rsidR="00BA26FD" w:rsidRPr="00AF7632" w:rsidRDefault="00BA26FD" w:rsidP="00E60488">
            <w:pPr>
              <w:spacing w:after="0" w:line="276" w:lineRule="auto"/>
              <w:jc w:val="both"/>
            </w:pPr>
          </w:p>
          <w:p w14:paraId="4A2F02BB" w14:textId="77777777" w:rsidR="00BA26FD" w:rsidRPr="00AF7632" w:rsidRDefault="00BA26FD" w:rsidP="00E60488">
            <w:pPr>
              <w:autoSpaceDE w:val="0"/>
              <w:autoSpaceDN w:val="0"/>
              <w:adjustRightInd w:val="0"/>
              <w:spacing w:before="120" w:after="120" w:line="276" w:lineRule="auto"/>
              <w:ind w:left="283"/>
              <w:rPr>
                <w:rFonts w:cs="Arial"/>
                <w:b/>
                <w:sz w:val="22"/>
                <w:szCs w:val="24"/>
              </w:rPr>
            </w:pPr>
            <w:r w:rsidRPr="00AF7632">
              <w:rPr>
                <w:rFonts w:cs="Arial"/>
                <w:b/>
                <w:sz w:val="22"/>
                <w:szCs w:val="24"/>
              </w:rPr>
              <w:t>Estándar de competencia</w:t>
            </w:r>
          </w:p>
          <w:p w14:paraId="08888C97" w14:textId="77777777" w:rsidR="00B43059" w:rsidRDefault="00464DEC" w:rsidP="00F0023F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color w:val="7F7F7F"/>
                <w:sz w:val="22"/>
                <w:szCs w:val="24"/>
              </w:rPr>
            </w:pPr>
            <w:r>
              <w:rPr>
                <w:rFonts w:cs="Arial"/>
                <w:color w:val="7F7F7F"/>
                <w:sz w:val="22"/>
                <w:szCs w:val="24"/>
              </w:rPr>
              <w:t xml:space="preserve">   Aprendo a practicar en inglés lo que voy a prendiendo a leer en mi lengua materna</w:t>
            </w:r>
          </w:p>
          <w:p w14:paraId="7986295C" w14:textId="77777777" w:rsidR="00BA26FD" w:rsidRPr="00AF7632" w:rsidRDefault="00BA26FD" w:rsidP="00E60488">
            <w:pPr>
              <w:autoSpaceDE w:val="0"/>
              <w:autoSpaceDN w:val="0"/>
              <w:adjustRightInd w:val="0"/>
              <w:spacing w:before="120" w:after="120" w:line="276" w:lineRule="auto"/>
              <w:ind w:left="283"/>
              <w:rPr>
                <w:rFonts w:cs="Arial"/>
                <w:color w:val="7F7F7F"/>
                <w:sz w:val="22"/>
                <w:szCs w:val="24"/>
              </w:rPr>
            </w:pPr>
          </w:p>
          <w:p w14:paraId="2AEDAA94" w14:textId="77777777" w:rsidR="00BA26FD" w:rsidRPr="00AF7632" w:rsidRDefault="00BA26FD" w:rsidP="00E60488">
            <w:pPr>
              <w:autoSpaceDE w:val="0"/>
              <w:autoSpaceDN w:val="0"/>
              <w:adjustRightInd w:val="0"/>
              <w:spacing w:before="120" w:after="120" w:line="276" w:lineRule="auto"/>
              <w:ind w:left="283"/>
              <w:rPr>
                <w:rFonts w:cs="Arial"/>
                <w:b/>
                <w:sz w:val="22"/>
                <w:szCs w:val="24"/>
              </w:rPr>
            </w:pPr>
            <w:r w:rsidRPr="00AF7632">
              <w:rPr>
                <w:rFonts w:cs="Arial"/>
                <w:b/>
                <w:sz w:val="22"/>
                <w:szCs w:val="24"/>
              </w:rPr>
              <w:t>Unidad de competencia</w:t>
            </w:r>
          </w:p>
          <w:p w14:paraId="7AB5C8DA" w14:textId="77777777" w:rsidR="00BA26FD" w:rsidRPr="00AF7632" w:rsidRDefault="00F0023F" w:rsidP="00F0023F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 xml:space="preserve">     Reconozco los elementos que hacen parte de mi vida cotidiana</w:t>
            </w:r>
          </w:p>
          <w:p w14:paraId="2AE75246" w14:textId="77777777" w:rsidR="00BA26FD" w:rsidRPr="00AF7632" w:rsidRDefault="00BA26FD" w:rsidP="00E60488">
            <w:pPr>
              <w:autoSpaceDE w:val="0"/>
              <w:autoSpaceDN w:val="0"/>
              <w:adjustRightInd w:val="0"/>
              <w:spacing w:before="120" w:after="120" w:line="276" w:lineRule="auto"/>
              <w:ind w:left="283"/>
              <w:rPr>
                <w:rFonts w:cs="Arial"/>
                <w:sz w:val="22"/>
                <w:szCs w:val="24"/>
              </w:rPr>
            </w:pPr>
            <w:r w:rsidRPr="00AF7632">
              <w:rPr>
                <w:rFonts w:cs="Arial"/>
                <w:b/>
                <w:sz w:val="22"/>
                <w:szCs w:val="24"/>
              </w:rPr>
              <w:t>Elemento de competencia</w:t>
            </w:r>
          </w:p>
          <w:p w14:paraId="074C23AC" w14:textId="77777777" w:rsidR="00B43059" w:rsidRPr="00DB0252" w:rsidRDefault="00B43059" w:rsidP="00E6048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 w:val="22"/>
                <w:szCs w:val="24"/>
              </w:rPr>
            </w:pPr>
            <w:r w:rsidRPr="00DB0252">
              <w:rPr>
                <w:rFonts w:cs="Arial"/>
                <w:sz w:val="22"/>
                <w:szCs w:val="24"/>
              </w:rPr>
              <w:t xml:space="preserve">Copio y transcribo palabras que comprendo y que uso </w:t>
            </w:r>
            <w:r w:rsidR="00B969C8" w:rsidRPr="00DB0252">
              <w:rPr>
                <w:rFonts w:cs="Arial"/>
                <w:sz w:val="22"/>
                <w:szCs w:val="24"/>
              </w:rPr>
              <w:t>con frecuencia en mi vida cotidiana</w:t>
            </w:r>
          </w:p>
          <w:p w14:paraId="0F01219A" w14:textId="77777777" w:rsidR="00B43059" w:rsidRPr="00DB0252" w:rsidRDefault="00464DEC" w:rsidP="00E6048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Relaciono ilustraciones con palabras simples</w:t>
            </w:r>
          </w:p>
          <w:p w14:paraId="3972D98D" w14:textId="77777777" w:rsidR="00BA26FD" w:rsidRPr="00DB0252" w:rsidRDefault="00464DEC" w:rsidP="00E6048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</w:pPr>
            <w:r>
              <w:rPr>
                <w:rFonts w:cs="Arial"/>
                <w:sz w:val="22"/>
                <w:szCs w:val="24"/>
                <w:lang w:val="es-ES"/>
              </w:rPr>
              <w:t>Puedo predecir resultados a partir de la suma de los elementos</w:t>
            </w:r>
          </w:p>
          <w:p w14:paraId="0610D071" w14:textId="77777777" w:rsidR="00BA26FD" w:rsidRPr="00AF7632" w:rsidRDefault="00C12A48" w:rsidP="00ED746C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</w:pPr>
            <w:r>
              <w:rPr>
                <w:rFonts w:cs="Arial"/>
                <w:sz w:val="22"/>
                <w:szCs w:val="24"/>
                <w:lang w:val="es-ES"/>
              </w:rPr>
              <w:t>Comprendo canciones, rimas y rondas infantiles, a partir de videos y audios</w:t>
            </w:r>
          </w:p>
        </w:tc>
      </w:tr>
      <w:tr w:rsidR="00BA26FD" w:rsidRPr="00AF7632" w14:paraId="02E8D09C" w14:textId="77777777" w:rsidTr="00BB43E4">
        <w:trPr>
          <w:tblHeader/>
        </w:trPr>
        <w:tc>
          <w:tcPr>
            <w:tcW w:w="13291" w:type="dxa"/>
            <w:gridSpan w:val="3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35F3CAE4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40" w:lineRule="auto"/>
            </w:pPr>
            <w:r w:rsidRPr="00AF7632">
              <w:rPr>
                <w:color w:val="FFFFFF"/>
              </w:rPr>
              <w:lastRenderedPageBreak/>
              <w:t>DESARROLLO TEMÁTICO</w:t>
            </w:r>
          </w:p>
          <w:p w14:paraId="64BB5CED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60AF3288" w14:textId="77777777" w:rsidTr="00ED746C">
        <w:trPr>
          <w:trHeight w:val="2788"/>
          <w:tblHeader/>
        </w:trPr>
        <w:tc>
          <w:tcPr>
            <w:tcW w:w="2972" w:type="dxa"/>
            <w:gridSpan w:val="2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3897A25A" w14:textId="77777777" w:rsidR="00BA26FD" w:rsidRPr="00AF7632" w:rsidRDefault="000460F8" w:rsidP="00ED746C">
            <w:pPr>
              <w:pStyle w:val="Ttulo2"/>
              <w:spacing w:line="240" w:lineRule="auto"/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A04205B" wp14:editId="4B5A22D1">
                  <wp:extent cx="1428750" cy="1428750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C1A96" w14:textId="77777777" w:rsidR="00BA26FD" w:rsidRPr="00AF7632" w:rsidRDefault="00EA41A1" w:rsidP="00E60488">
            <w:pPr>
              <w:pStyle w:val="Ttulo2"/>
              <w:spacing w:line="240" w:lineRule="auto"/>
              <w:jc w:val="center"/>
              <w:rPr>
                <w:noProof/>
                <w:lang w:eastAsia="es-CO"/>
              </w:rPr>
            </w:pPr>
            <w:r>
              <w:rPr>
                <w:noProof/>
                <w:color w:val="FFFFFF"/>
                <w:lang w:eastAsia="es-CO"/>
              </w:rPr>
              <w:t>TEMA 1: MY HOUSE</w:t>
            </w:r>
          </w:p>
        </w:tc>
        <w:tc>
          <w:tcPr>
            <w:tcW w:w="1031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8D4A657" w14:textId="77777777" w:rsidR="00BA26FD" w:rsidRDefault="00BA26FD" w:rsidP="00E60488">
            <w:pPr>
              <w:spacing w:after="0" w:line="276" w:lineRule="auto"/>
              <w:ind w:left="227"/>
              <w:jc w:val="both"/>
            </w:pPr>
          </w:p>
          <w:p w14:paraId="30FE13C6" w14:textId="77777777" w:rsidR="00BA26FD" w:rsidRDefault="00DD2DDB" w:rsidP="00362A90">
            <w:pPr>
              <w:spacing w:after="0" w:line="276" w:lineRule="auto"/>
              <w:jc w:val="both"/>
            </w:pPr>
            <w:r>
              <w:t xml:space="preserve">Las operaciones matemáticas básicas hacen parte de mi vida cotidiana, por esto, la comprensión de la escritura, significado y uso de los números </w:t>
            </w:r>
            <w:r w:rsidR="00C36076">
              <w:t>me ayudará a poner en práctica mi capacidad para relacionar cantidades de objetos que se encuentran</w:t>
            </w:r>
            <w:r w:rsidR="00EF1239">
              <w:t xml:space="preserve"> en mi entorno.</w:t>
            </w:r>
          </w:p>
          <w:p w14:paraId="1E49674D" w14:textId="77777777" w:rsidR="00C36076" w:rsidRDefault="00C36076" w:rsidP="00362A90">
            <w:pPr>
              <w:spacing w:after="0" w:line="276" w:lineRule="auto"/>
              <w:jc w:val="both"/>
              <w:rPr>
                <w:sz w:val="22"/>
              </w:rPr>
            </w:pPr>
            <w:r>
              <w:t>Los recursos ofrecidos en audio, texto, imagen y video serán un aporte signi</w:t>
            </w:r>
            <w:r w:rsidR="008E7683">
              <w:t>fica</w:t>
            </w:r>
            <w:r w:rsidR="00EF1239">
              <w:t xml:space="preserve">tivo a mi estilo de aprendizaje, </w:t>
            </w:r>
            <w:r w:rsidR="00033996">
              <w:t>donde podré desarrollar paulatinamente mis habilidades para la comunicación en el idioma inglés.</w:t>
            </w:r>
          </w:p>
          <w:p w14:paraId="010CBCAF" w14:textId="77777777" w:rsidR="00EB6C1F" w:rsidRPr="00AF7632" w:rsidRDefault="00EB6C1F" w:rsidP="00362A90">
            <w:pPr>
              <w:spacing w:after="0" w:line="276" w:lineRule="auto"/>
              <w:jc w:val="both"/>
            </w:pPr>
          </w:p>
        </w:tc>
      </w:tr>
    </w:tbl>
    <w:p w14:paraId="3C3264A6" w14:textId="77777777" w:rsidR="00BA26FD" w:rsidRDefault="00BA26FD" w:rsidP="00BA26FD">
      <w:pPr>
        <w:pStyle w:val="Ttulo3"/>
      </w:pPr>
    </w:p>
    <w:p w14:paraId="744C000E" w14:textId="77777777" w:rsidR="00BA26FD" w:rsidRDefault="00BA26FD" w:rsidP="00873348">
      <w:pPr>
        <w:pStyle w:val="Prrafodelista"/>
        <w:ind w:left="1003"/>
      </w:pPr>
      <w:r w:rsidRPr="00050740">
        <w:t xml:space="preserve"> </w:t>
      </w:r>
    </w:p>
    <w:p w14:paraId="22AB0B6E" w14:textId="77777777" w:rsidR="00BA26FD" w:rsidRDefault="00BA26FD" w:rsidP="00BA26FD">
      <w:pPr>
        <w:pStyle w:val="Prrafodelista"/>
        <w:ind w:left="1003"/>
      </w:pPr>
    </w:p>
    <w:p w14:paraId="16E235A2" w14:textId="77777777" w:rsidR="00465B32" w:rsidRDefault="00465B32" w:rsidP="00BA26FD">
      <w:pPr>
        <w:pStyle w:val="Prrafodelista"/>
        <w:ind w:left="1003"/>
      </w:pPr>
    </w:p>
    <w:p w14:paraId="7F3043F1" w14:textId="77777777" w:rsidR="00465B32" w:rsidRDefault="00465B32" w:rsidP="00BA26FD">
      <w:pPr>
        <w:pStyle w:val="Prrafodelista"/>
        <w:ind w:left="1003"/>
      </w:pPr>
    </w:p>
    <w:p w14:paraId="79AB6850" w14:textId="77777777" w:rsidR="00465B32" w:rsidRDefault="00465B32" w:rsidP="00BA26FD">
      <w:pPr>
        <w:pStyle w:val="Prrafodelista"/>
        <w:ind w:left="1003"/>
      </w:pPr>
    </w:p>
    <w:p w14:paraId="3FCDB754" w14:textId="77777777" w:rsidR="00465B32" w:rsidRDefault="00465B32" w:rsidP="00BA26FD">
      <w:pPr>
        <w:pStyle w:val="Prrafodelista"/>
        <w:ind w:left="1003"/>
      </w:pPr>
    </w:p>
    <w:p w14:paraId="51FEEB81" w14:textId="77777777" w:rsidR="00465B32" w:rsidRDefault="00465B32" w:rsidP="00BA26FD">
      <w:pPr>
        <w:pStyle w:val="Prrafodelista"/>
        <w:ind w:left="1003"/>
      </w:pPr>
    </w:p>
    <w:p w14:paraId="3B9D9379" w14:textId="77777777" w:rsidR="00465B32" w:rsidRDefault="00465B32" w:rsidP="00BA26FD">
      <w:pPr>
        <w:pStyle w:val="Prrafodelista"/>
        <w:ind w:left="1003"/>
      </w:pPr>
    </w:p>
    <w:p w14:paraId="272F5A1B" w14:textId="77777777" w:rsidR="00465B32" w:rsidRDefault="00465B32" w:rsidP="00BA26FD">
      <w:pPr>
        <w:pStyle w:val="Prrafodelista"/>
        <w:ind w:left="1003"/>
      </w:pPr>
    </w:p>
    <w:p w14:paraId="5EA08CC8" w14:textId="77777777" w:rsidR="00465B32" w:rsidRDefault="00465B32" w:rsidP="00BA26FD">
      <w:pPr>
        <w:pStyle w:val="Prrafodelista"/>
        <w:ind w:left="1003"/>
      </w:pPr>
    </w:p>
    <w:p w14:paraId="5045BFBA" w14:textId="77777777" w:rsidR="00465B32" w:rsidRDefault="00465B32" w:rsidP="00BA26FD">
      <w:pPr>
        <w:pStyle w:val="Prrafodelista"/>
        <w:ind w:left="1003"/>
      </w:pPr>
    </w:p>
    <w:p w14:paraId="1ED93211" w14:textId="77777777" w:rsidR="00AC35C3" w:rsidRDefault="00AC35C3" w:rsidP="00BA26FD">
      <w:pPr>
        <w:pStyle w:val="Prrafodelista"/>
        <w:ind w:left="1003"/>
      </w:pPr>
    </w:p>
    <w:p w14:paraId="0D627472" w14:textId="77777777" w:rsidR="00AC35C3" w:rsidRDefault="00AC35C3" w:rsidP="00BA26FD">
      <w:pPr>
        <w:pStyle w:val="Prrafodelista"/>
        <w:ind w:left="1003"/>
      </w:pPr>
    </w:p>
    <w:p w14:paraId="1519EAB8" w14:textId="77777777" w:rsidR="00AC35C3" w:rsidRDefault="00AC35C3" w:rsidP="00BA26FD">
      <w:pPr>
        <w:pStyle w:val="Prrafodelista"/>
        <w:ind w:left="1003"/>
      </w:pPr>
    </w:p>
    <w:p w14:paraId="1E4E5C41" w14:textId="77777777" w:rsidR="00AC35C3" w:rsidRDefault="00AC35C3" w:rsidP="00BA26FD">
      <w:pPr>
        <w:pStyle w:val="Prrafodelista"/>
        <w:ind w:left="1003"/>
      </w:pPr>
    </w:p>
    <w:p w14:paraId="3F35E110" w14:textId="77777777" w:rsidR="00AC35C3" w:rsidRDefault="00AC35C3" w:rsidP="00BA26FD">
      <w:pPr>
        <w:pStyle w:val="Prrafodelista"/>
        <w:ind w:left="1003"/>
      </w:pPr>
    </w:p>
    <w:p w14:paraId="1107E62D" w14:textId="77777777" w:rsidR="00383FB8" w:rsidRDefault="00383FB8" w:rsidP="00BA26FD">
      <w:pPr>
        <w:pStyle w:val="Prrafodelista"/>
        <w:ind w:left="1003"/>
      </w:pPr>
    </w:p>
    <w:p w14:paraId="77160B22" w14:textId="77777777" w:rsidR="00383FB8" w:rsidRPr="00383FB8" w:rsidRDefault="00383FB8" w:rsidP="00383FB8">
      <w:pPr>
        <w:pStyle w:val="Prrafodelista"/>
        <w:ind w:left="1003"/>
        <w:jc w:val="center"/>
        <w:rPr>
          <w:b/>
          <w:lang w:val="en-US"/>
        </w:rPr>
      </w:pPr>
      <w:r w:rsidRPr="00383FB8">
        <w:rPr>
          <w:b/>
          <w:lang w:val="en-US"/>
        </w:rPr>
        <w:t>Useful icons</w:t>
      </w:r>
    </w:p>
    <w:p w14:paraId="23B61FCC" w14:textId="77777777" w:rsidR="00AC35C3" w:rsidRDefault="00802AA3" w:rsidP="00BA26FD">
      <w:pPr>
        <w:pStyle w:val="Prrafodelista"/>
        <w:ind w:left="1003"/>
      </w:pPr>
      <w:r>
        <w:rPr>
          <w:noProof/>
          <w:lang w:eastAsia="es-CO"/>
        </w:rPr>
        <w:drawing>
          <wp:anchor distT="0" distB="0" distL="114300" distR="114300" simplePos="0" relativeHeight="251693568" behindDoc="1" locked="0" layoutInCell="1" allowOverlap="1" wp14:anchorId="5BF68B02" wp14:editId="1C3FB8D3">
            <wp:simplePos x="0" y="0"/>
            <wp:positionH relativeFrom="column">
              <wp:posOffset>-7879715</wp:posOffset>
            </wp:positionH>
            <wp:positionV relativeFrom="paragraph">
              <wp:posOffset>118110</wp:posOffset>
            </wp:positionV>
            <wp:extent cx="1118870" cy="840740"/>
            <wp:effectExtent l="0" t="0" r="5080" b="0"/>
            <wp:wrapNone/>
            <wp:docPr id="314" name="Imagen 314" descr="C:\Users\Usuario\Desktop\guias nuevas primaria\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uario\Desktop\guias nuevas primaria\vide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61"/>
        <w:tblW w:w="0" w:type="auto"/>
        <w:tblLook w:val="04A0" w:firstRow="1" w:lastRow="0" w:firstColumn="1" w:lastColumn="0" w:noHBand="0" w:noVBand="1"/>
      </w:tblPr>
      <w:tblGrid>
        <w:gridCol w:w="1668"/>
        <w:gridCol w:w="4441"/>
        <w:gridCol w:w="2079"/>
        <w:gridCol w:w="4031"/>
      </w:tblGrid>
      <w:tr w:rsidR="00AC35C3" w14:paraId="0BB93750" w14:textId="77777777" w:rsidTr="000E43EA">
        <w:tc>
          <w:tcPr>
            <w:tcW w:w="1668" w:type="dxa"/>
            <w:shd w:val="clear" w:color="auto" w:fill="auto"/>
          </w:tcPr>
          <w:p w14:paraId="1CEEA61C" w14:textId="77777777" w:rsidR="00AC35C3" w:rsidRDefault="00AC35C3" w:rsidP="00AC35C3">
            <w:pPr>
              <w:pStyle w:val="Prrafodelista"/>
              <w:ind w:left="0"/>
            </w:pPr>
          </w:p>
          <w:p w14:paraId="0A674137" w14:textId="77777777" w:rsidR="00AC35C3" w:rsidRDefault="00AC35C3" w:rsidP="00AC35C3">
            <w:pPr>
              <w:pStyle w:val="Prrafodelista"/>
              <w:ind w:left="0"/>
            </w:pPr>
          </w:p>
          <w:p w14:paraId="363D8192" w14:textId="77777777" w:rsidR="00AC35C3" w:rsidRDefault="00AC35C3" w:rsidP="00AC35C3">
            <w:pPr>
              <w:pStyle w:val="Prrafodelista"/>
              <w:ind w:left="0"/>
            </w:pPr>
          </w:p>
          <w:p w14:paraId="70A0866B" w14:textId="77777777" w:rsidR="00AC35C3" w:rsidRDefault="00AC35C3" w:rsidP="00AC35C3">
            <w:pPr>
              <w:pStyle w:val="Prrafodelista"/>
              <w:ind w:left="0"/>
            </w:pPr>
          </w:p>
        </w:tc>
        <w:tc>
          <w:tcPr>
            <w:tcW w:w="4441" w:type="dxa"/>
            <w:shd w:val="clear" w:color="auto" w:fill="auto"/>
          </w:tcPr>
          <w:p w14:paraId="5951A28B" w14:textId="77777777" w:rsidR="00AC35C3" w:rsidRDefault="00802AA3" w:rsidP="00802AA3">
            <w:pPr>
              <w:pStyle w:val="Prrafodelista"/>
              <w:ind w:left="0"/>
              <w:jc w:val="both"/>
            </w:pPr>
            <w:r>
              <w:t>Este símbolo aparece cuando hay un video para ver.</w:t>
            </w:r>
          </w:p>
          <w:p w14:paraId="2BD58916" w14:textId="77777777" w:rsidR="00802AA3" w:rsidRDefault="00802AA3" w:rsidP="00802AA3">
            <w:pPr>
              <w:pStyle w:val="Prrafodelista"/>
              <w:ind w:left="0"/>
              <w:jc w:val="both"/>
            </w:pPr>
            <w:r>
              <w:t>Se debe dar clic en la imagen</w:t>
            </w:r>
          </w:p>
        </w:tc>
        <w:tc>
          <w:tcPr>
            <w:tcW w:w="2079" w:type="dxa"/>
            <w:shd w:val="clear" w:color="auto" w:fill="auto"/>
          </w:tcPr>
          <w:p w14:paraId="39F8DB9F" w14:textId="77777777" w:rsidR="00AC35C3" w:rsidRDefault="00C14568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0192" behindDoc="1" locked="0" layoutInCell="1" allowOverlap="1" wp14:anchorId="53A23C1C" wp14:editId="11E8E6A0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36195</wp:posOffset>
                  </wp:positionV>
                  <wp:extent cx="411480" cy="775970"/>
                  <wp:effectExtent l="0" t="0" r="7620" b="5080"/>
                  <wp:wrapTight wrapText="bothSides">
                    <wp:wrapPolygon edited="0">
                      <wp:start x="3000" y="0"/>
                      <wp:lineTo x="0" y="9015"/>
                      <wp:lineTo x="0" y="11136"/>
                      <wp:lineTo x="3000" y="21211"/>
                      <wp:lineTo x="21000" y="21211"/>
                      <wp:lineTo x="21000" y="5833"/>
                      <wp:lineTo x="10000" y="0"/>
                      <wp:lineTo x="3000" y="0"/>
                    </wp:wrapPolygon>
                  </wp:wrapTight>
                  <wp:docPr id="1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1" w:type="dxa"/>
            <w:shd w:val="clear" w:color="auto" w:fill="auto"/>
          </w:tcPr>
          <w:p w14:paraId="1B0E394E" w14:textId="77777777" w:rsidR="00AC35C3" w:rsidRDefault="004863C4" w:rsidP="00D34E54">
            <w:pPr>
              <w:pStyle w:val="Prrafodelista"/>
              <w:ind w:left="0"/>
              <w:jc w:val="both"/>
            </w:pPr>
            <w:r>
              <w:t xml:space="preserve">Este símbolo aparece cuando hay una actividad o juego  para </w:t>
            </w:r>
            <w:r w:rsidR="0040505C">
              <w:t>practicar</w:t>
            </w:r>
          </w:p>
        </w:tc>
      </w:tr>
      <w:tr w:rsidR="00AC35C3" w14:paraId="066436F5" w14:textId="77777777" w:rsidTr="000E43EA">
        <w:tc>
          <w:tcPr>
            <w:tcW w:w="1668" w:type="dxa"/>
            <w:shd w:val="clear" w:color="auto" w:fill="auto"/>
          </w:tcPr>
          <w:p w14:paraId="5B8BA099" w14:textId="77777777" w:rsidR="00AC35C3" w:rsidRDefault="000E2BCF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47840" behindDoc="0" locked="0" layoutInCell="1" allowOverlap="1" wp14:anchorId="2EE4438B" wp14:editId="060006EA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36830</wp:posOffset>
                  </wp:positionV>
                  <wp:extent cx="456565" cy="764540"/>
                  <wp:effectExtent l="0" t="1587" r="0" b="0"/>
                  <wp:wrapNone/>
                  <wp:docPr id="18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656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9CF1B0" w14:textId="77777777" w:rsidR="00AC35C3" w:rsidRDefault="00AC35C3" w:rsidP="00AC35C3">
            <w:pPr>
              <w:pStyle w:val="Prrafodelista"/>
              <w:ind w:left="0"/>
            </w:pPr>
          </w:p>
          <w:p w14:paraId="1DF0BA31" w14:textId="77777777" w:rsidR="00AC35C3" w:rsidRDefault="00AC35C3" w:rsidP="00AC35C3">
            <w:pPr>
              <w:pStyle w:val="Prrafodelista"/>
              <w:ind w:left="0"/>
            </w:pPr>
          </w:p>
          <w:p w14:paraId="3723A7B1" w14:textId="77777777" w:rsidR="00AC35C3" w:rsidRDefault="00AC35C3" w:rsidP="00AC35C3">
            <w:pPr>
              <w:pStyle w:val="Prrafodelista"/>
              <w:ind w:left="0"/>
            </w:pPr>
          </w:p>
        </w:tc>
        <w:tc>
          <w:tcPr>
            <w:tcW w:w="4441" w:type="dxa"/>
            <w:shd w:val="clear" w:color="auto" w:fill="auto"/>
          </w:tcPr>
          <w:p w14:paraId="6DE50C7C" w14:textId="77777777" w:rsidR="00AC35C3" w:rsidRDefault="000E2BCF" w:rsidP="002F672F">
            <w:pPr>
              <w:pStyle w:val="Prrafodelista"/>
              <w:ind w:left="0"/>
              <w:jc w:val="both"/>
            </w:pPr>
            <w:r>
              <w:t>Este símbolo apare</w:t>
            </w:r>
            <w:r w:rsidR="009C1214">
              <w:t>ce cuando hay una actividad por</w:t>
            </w:r>
            <w:r>
              <w:t xml:space="preserve"> realizar</w:t>
            </w:r>
          </w:p>
        </w:tc>
        <w:tc>
          <w:tcPr>
            <w:tcW w:w="2079" w:type="dxa"/>
            <w:shd w:val="clear" w:color="auto" w:fill="auto"/>
          </w:tcPr>
          <w:p w14:paraId="071CF36D" w14:textId="77777777" w:rsidR="00AC35C3" w:rsidRDefault="001D567F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29760" behindDoc="0" locked="0" layoutInCell="1" allowOverlap="1" wp14:anchorId="4A15E333" wp14:editId="44B9EB1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36195</wp:posOffset>
                  </wp:positionV>
                  <wp:extent cx="1009650" cy="652145"/>
                  <wp:effectExtent l="0" t="0" r="0" b="0"/>
                  <wp:wrapNone/>
                  <wp:docPr id="242" name="Imagen 242" descr="C:\Users\Usuario\Desktop\guias nuevas primaria\rea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o\Desktop\guias nuevas primaria\rea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1" w:type="dxa"/>
            <w:shd w:val="clear" w:color="auto" w:fill="auto"/>
          </w:tcPr>
          <w:p w14:paraId="7CB3522B" w14:textId="77777777" w:rsidR="00AC35C3" w:rsidRDefault="001D567F" w:rsidP="00AC35C3">
            <w:pPr>
              <w:pStyle w:val="Prrafodelista"/>
              <w:ind w:left="0"/>
            </w:pPr>
            <w:r>
              <w:t>Este símbolo aparece cuando hay oraciones y ejemplos por leer.</w:t>
            </w:r>
          </w:p>
        </w:tc>
      </w:tr>
      <w:tr w:rsidR="00AC35C3" w14:paraId="45726D1C" w14:textId="77777777" w:rsidTr="000E43EA">
        <w:tc>
          <w:tcPr>
            <w:tcW w:w="1668" w:type="dxa"/>
            <w:shd w:val="clear" w:color="auto" w:fill="auto"/>
          </w:tcPr>
          <w:p w14:paraId="4D9D07E1" w14:textId="77777777" w:rsidR="00AC35C3" w:rsidRDefault="00263188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42048" behindDoc="0" locked="0" layoutInCell="1" allowOverlap="1" wp14:anchorId="2B7D1A8A" wp14:editId="796FEEA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33020</wp:posOffset>
                  </wp:positionV>
                  <wp:extent cx="832485" cy="710565"/>
                  <wp:effectExtent l="0" t="0" r="5715" b="0"/>
                  <wp:wrapNone/>
                  <wp:docPr id="359" name="Imagen 359" descr="C:\Users\Usuario\Desktop\guias nuevas primaria\li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o\Desktop\guias nuevas primaria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442964" w14:textId="77777777" w:rsidR="00AC35C3" w:rsidRDefault="00AC35C3" w:rsidP="00AC35C3">
            <w:pPr>
              <w:pStyle w:val="Prrafodelista"/>
              <w:ind w:left="0"/>
            </w:pPr>
          </w:p>
          <w:p w14:paraId="7DF4B552" w14:textId="77777777" w:rsidR="00AC35C3" w:rsidRDefault="00AC35C3" w:rsidP="00AC35C3">
            <w:pPr>
              <w:pStyle w:val="Prrafodelista"/>
              <w:ind w:left="0"/>
            </w:pPr>
          </w:p>
          <w:p w14:paraId="2FDCFC62" w14:textId="77777777" w:rsidR="00AC35C3" w:rsidRDefault="00AC35C3" w:rsidP="00AC35C3">
            <w:pPr>
              <w:pStyle w:val="Prrafodelista"/>
              <w:ind w:left="0"/>
            </w:pPr>
          </w:p>
        </w:tc>
        <w:tc>
          <w:tcPr>
            <w:tcW w:w="4441" w:type="dxa"/>
            <w:shd w:val="clear" w:color="auto" w:fill="auto"/>
          </w:tcPr>
          <w:p w14:paraId="4BCAFD2A" w14:textId="77777777" w:rsidR="00AC35C3" w:rsidRDefault="00376B7F" w:rsidP="00376B7F">
            <w:pPr>
              <w:pStyle w:val="Prrafodelista"/>
              <w:ind w:left="0"/>
              <w:jc w:val="both"/>
            </w:pPr>
            <w:r>
              <w:t>Este símbolo aparece cuando hay un audio o video para escuchar</w:t>
            </w:r>
          </w:p>
        </w:tc>
        <w:tc>
          <w:tcPr>
            <w:tcW w:w="2079" w:type="dxa"/>
            <w:shd w:val="clear" w:color="auto" w:fill="auto"/>
          </w:tcPr>
          <w:p w14:paraId="455F0BA0" w14:textId="77777777" w:rsidR="00AC35C3" w:rsidRDefault="005F6645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63552" behindDoc="0" locked="0" layoutInCell="1" allowOverlap="1" wp14:anchorId="56238AA8" wp14:editId="2C8B30F7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39370</wp:posOffset>
                  </wp:positionV>
                  <wp:extent cx="586740" cy="690880"/>
                  <wp:effectExtent l="0" t="0" r="3810" b="0"/>
                  <wp:wrapNone/>
                  <wp:docPr id="180" name="Imagen 180" descr="C:\Users\Usuario\Desktop\guias nuevas primaria\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o\Desktop\guias nuevas primaria\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1" w:type="dxa"/>
            <w:shd w:val="clear" w:color="auto" w:fill="auto"/>
          </w:tcPr>
          <w:p w14:paraId="6A4DCB05" w14:textId="77777777" w:rsidR="00AC35C3" w:rsidRDefault="00805D60" w:rsidP="00805D60">
            <w:pPr>
              <w:pStyle w:val="Prrafodelista"/>
              <w:ind w:left="0"/>
              <w:jc w:val="both"/>
            </w:pPr>
            <w:r>
              <w:t>Este símbolo aparece cuando hay una actividad en la que se debe escribir</w:t>
            </w:r>
          </w:p>
        </w:tc>
      </w:tr>
      <w:tr w:rsidR="00AC35C3" w14:paraId="3B3B54E3" w14:textId="77777777" w:rsidTr="000E43EA">
        <w:tc>
          <w:tcPr>
            <w:tcW w:w="1668" w:type="dxa"/>
            <w:shd w:val="clear" w:color="auto" w:fill="auto"/>
          </w:tcPr>
          <w:p w14:paraId="51D0B365" w14:textId="77777777" w:rsidR="00AC35C3" w:rsidRDefault="00FE1D00" w:rsidP="00AC35C3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67648" behindDoc="0" locked="0" layoutInCell="1" allowOverlap="1" wp14:anchorId="72E236B7" wp14:editId="6B59F32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41275</wp:posOffset>
                  </wp:positionV>
                  <wp:extent cx="509905" cy="709295"/>
                  <wp:effectExtent l="0" t="0" r="4445" b="0"/>
                  <wp:wrapNone/>
                  <wp:docPr id="186" name="Imagen 186" descr="C:\Users\Usuario\Desktop\guias nuevas primaria\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uario\Desktop\guias nuevas primaria\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F1CEE" w14:textId="77777777" w:rsidR="00AC35C3" w:rsidRDefault="00AC35C3" w:rsidP="00AC35C3">
            <w:pPr>
              <w:pStyle w:val="Prrafodelista"/>
              <w:ind w:left="0"/>
            </w:pPr>
          </w:p>
          <w:p w14:paraId="7D85BE3C" w14:textId="77777777" w:rsidR="00AC35C3" w:rsidRDefault="00AC35C3" w:rsidP="00AC35C3">
            <w:pPr>
              <w:pStyle w:val="Prrafodelista"/>
              <w:ind w:left="0"/>
            </w:pPr>
          </w:p>
          <w:p w14:paraId="0EDFF398" w14:textId="77777777" w:rsidR="00AC35C3" w:rsidRDefault="00AC35C3" w:rsidP="00AC35C3">
            <w:pPr>
              <w:pStyle w:val="Prrafodelista"/>
              <w:ind w:left="0"/>
            </w:pPr>
          </w:p>
        </w:tc>
        <w:tc>
          <w:tcPr>
            <w:tcW w:w="4441" w:type="dxa"/>
            <w:shd w:val="clear" w:color="auto" w:fill="auto"/>
          </w:tcPr>
          <w:p w14:paraId="4090C1FF" w14:textId="77777777" w:rsidR="00AC35C3" w:rsidRDefault="007406BB" w:rsidP="00AC35C3">
            <w:pPr>
              <w:pStyle w:val="Prrafodelista"/>
              <w:ind w:left="0"/>
            </w:pPr>
            <w:r>
              <w:t>Este símbolo aparece cuando hay imágenes que se deben pegar</w:t>
            </w:r>
          </w:p>
        </w:tc>
        <w:tc>
          <w:tcPr>
            <w:tcW w:w="2079" w:type="dxa"/>
            <w:shd w:val="clear" w:color="auto" w:fill="auto"/>
          </w:tcPr>
          <w:p w14:paraId="0C6F1AD2" w14:textId="77777777" w:rsidR="00AC35C3" w:rsidRDefault="00AC35C3" w:rsidP="00A02BB2">
            <w:pPr>
              <w:pStyle w:val="Prrafodelista"/>
              <w:numPr>
                <w:ilvl w:val="0"/>
                <w:numId w:val="86"/>
              </w:numPr>
            </w:pPr>
          </w:p>
        </w:tc>
        <w:tc>
          <w:tcPr>
            <w:tcW w:w="4031" w:type="dxa"/>
            <w:shd w:val="clear" w:color="auto" w:fill="auto"/>
          </w:tcPr>
          <w:p w14:paraId="1D64B332" w14:textId="77777777" w:rsidR="00AC35C3" w:rsidRDefault="00A02BB2" w:rsidP="00AC35C3">
            <w:pPr>
              <w:pStyle w:val="Prrafodelista"/>
              <w:ind w:left="0"/>
            </w:pPr>
            <w:r>
              <w:t>Este símbolo aparece cuando hay indicaciones para el envío de tareas</w:t>
            </w:r>
          </w:p>
        </w:tc>
      </w:tr>
      <w:tr w:rsidR="00AB5F2D" w14:paraId="2E9FDABB" w14:textId="77777777" w:rsidTr="000E43EA">
        <w:tc>
          <w:tcPr>
            <w:tcW w:w="1668" w:type="dxa"/>
            <w:shd w:val="clear" w:color="auto" w:fill="auto"/>
          </w:tcPr>
          <w:p w14:paraId="6E346C7E" w14:textId="77777777" w:rsidR="00AB5F2D" w:rsidRDefault="00AB5F2D" w:rsidP="00AC35C3">
            <w:pPr>
              <w:pStyle w:val="Prrafodelista"/>
              <w:ind w:left="0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49568" behindDoc="0" locked="0" layoutInCell="1" allowOverlap="1" wp14:anchorId="74D215ED" wp14:editId="3AA0218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93345</wp:posOffset>
                  </wp:positionV>
                  <wp:extent cx="842645" cy="641350"/>
                  <wp:effectExtent l="0" t="0" r="0" b="6350"/>
                  <wp:wrapNone/>
                  <wp:docPr id="432" name="Imagen 432" descr="C:\Users\Usuario\Desktop\guias nuevas primaria\clic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uario\Desktop\guias nuevas primaria\clic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30A6B" w14:textId="77777777" w:rsidR="00AB5F2D" w:rsidRDefault="00AB5F2D" w:rsidP="00AC35C3">
            <w:pPr>
              <w:pStyle w:val="Prrafodelista"/>
              <w:ind w:left="0"/>
              <w:rPr>
                <w:noProof/>
                <w:lang w:eastAsia="es-CO"/>
              </w:rPr>
            </w:pPr>
          </w:p>
          <w:p w14:paraId="7D239365" w14:textId="77777777" w:rsidR="00AB5F2D" w:rsidRDefault="00AB5F2D" w:rsidP="00AC35C3">
            <w:pPr>
              <w:pStyle w:val="Prrafodelista"/>
              <w:ind w:left="0"/>
              <w:rPr>
                <w:noProof/>
                <w:lang w:eastAsia="es-CO"/>
              </w:rPr>
            </w:pPr>
          </w:p>
          <w:p w14:paraId="58DA7284" w14:textId="77777777" w:rsidR="00AB5F2D" w:rsidRDefault="00AB5F2D" w:rsidP="00AC35C3">
            <w:pPr>
              <w:pStyle w:val="Prrafodelista"/>
              <w:ind w:left="0"/>
              <w:rPr>
                <w:noProof/>
                <w:lang w:eastAsia="es-CO"/>
              </w:rPr>
            </w:pPr>
          </w:p>
        </w:tc>
        <w:tc>
          <w:tcPr>
            <w:tcW w:w="4441" w:type="dxa"/>
            <w:shd w:val="clear" w:color="auto" w:fill="auto"/>
          </w:tcPr>
          <w:p w14:paraId="4F68104A" w14:textId="77777777" w:rsidR="00AB5F2D" w:rsidRDefault="00AB5F2D" w:rsidP="00AB5F2D">
            <w:pPr>
              <w:pStyle w:val="Prrafodelista"/>
              <w:ind w:left="0"/>
              <w:jc w:val="both"/>
            </w:pPr>
            <w:r>
              <w:t>Este símbolo aparece cuando hay un enlace al que debemos ingresar, dando clic en la imagen</w:t>
            </w:r>
          </w:p>
        </w:tc>
        <w:tc>
          <w:tcPr>
            <w:tcW w:w="2079" w:type="dxa"/>
            <w:shd w:val="clear" w:color="auto" w:fill="auto"/>
          </w:tcPr>
          <w:p w14:paraId="6645B4A8" w14:textId="77777777" w:rsidR="00AB5F2D" w:rsidRDefault="000E43EA" w:rsidP="00EE3A54">
            <w:pPr>
              <w:ind w:left="1276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44128" behindDoc="0" locked="0" layoutInCell="1" allowOverlap="1" wp14:anchorId="2C341330" wp14:editId="64D0E0AB">
                  <wp:simplePos x="0" y="0"/>
                  <wp:positionH relativeFrom="column">
                    <wp:posOffset>93241</wp:posOffset>
                  </wp:positionH>
                  <wp:positionV relativeFrom="paragraph">
                    <wp:posOffset>52383</wp:posOffset>
                  </wp:positionV>
                  <wp:extent cx="774388" cy="682388"/>
                  <wp:effectExtent l="0" t="0" r="6985" b="3810"/>
                  <wp:wrapNone/>
                  <wp:docPr id="573" name="Imagen 573" descr="C:\Users\Usuario\Desktop\guias nuevas primaria\dibu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uario\Desktop\guias nuevas primaria\dibu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8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1" w:type="dxa"/>
            <w:shd w:val="clear" w:color="auto" w:fill="auto"/>
          </w:tcPr>
          <w:p w14:paraId="1B307FB4" w14:textId="77777777" w:rsidR="00AB5F2D" w:rsidRDefault="00576133" w:rsidP="00AC35C3">
            <w:pPr>
              <w:pStyle w:val="Prrafodelista"/>
              <w:ind w:left="0"/>
            </w:pPr>
            <w:r>
              <w:t>Este símbolo aparece cuando hay un dibujo por hacer, pintar o trazar</w:t>
            </w:r>
          </w:p>
        </w:tc>
      </w:tr>
    </w:tbl>
    <w:p w14:paraId="45971691" w14:textId="77777777" w:rsidR="00AC35C3" w:rsidRDefault="00AC35C3" w:rsidP="00BA26FD">
      <w:pPr>
        <w:pStyle w:val="Prrafodelista"/>
        <w:ind w:left="1003"/>
      </w:pPr>
    </w:p>
    <w:p w14:paraId="5049A253" w14:textId="77777777" w:rsidR="00AC35C3" w:rsidRDefault="00AC35C3" w:rsidP="00BA26FD">
      <w:pPr>
        <w:pStyle w:val="Prrafodelista"/>
        <w:ind w:left="1003"/>
      </w:pPr>
    </w:p>
    <w:p w14:paraId="33E52857" w14:textId="77777777" w:rsidR="00AC35C3" w:rsidRDefault="00AC35C3" w:rsidP="00BA26FD">
      <w:pPr>
        <w:pStyle w:val="Prrafodelista"/>
        <w:ind w:left="1003"/>
      </w:pPr>
    </w:p>
    <w:p w14:paraId="79495171" w14:textId="77777777" w:rsidR="00AC35C3" w:rsidRDefault="00AC35C3" w:rsidP="00BA26FD">
      <w:pPr>
        <w:pStyle w:val="Prrafodelista"/>
        <w:ind w:left="1003"/>
      </w:pPr>
    </w:p>
    <w:p w14:paraId="0CC652F7" w14:textId="77777777" w:rsidR="00AC35C3" w:rsidRDefault="00AC35C3" w:rsidP="00BA26FD">
      <w:pPr>
        <w:pStyle w:val="Prrafodelista"/>
        <w:ind w:left="1003"/>
      </w:pPr>
    </w:p>
    <w:p w14:paraId="2F698B66" w14:textId="77777777" w:rsidR="00AC35C3" w:rsidRDefault="00AC35C3" w:rsidP="00BA26FD">
      <w:pPr>
        <w:pStyle w:val="Prrafodelista"/>
        <w:ind w:left="1003"/>
      </w:pPr>
    </w:p>
    <w:p w14:paraId="7F158E55" w14:textId="77777777" w:rsidR="00AC35C3" w:rsidRDefault="00AC35C3" w:rsidP="00BA26FD">
      <w:pPr>
        <w:pStyle w:val="Prrafodelista"/>
        <w:ind w:left="1003"/>
      </w:pPr>
    </w:p>
    <w:p w14:paraId="7902619D" w14:textId="77777777" w:rsidR="00AC35C3" w:rsidRDefault="00AC35C3" w:rsidP="00BA26FD">
      <w:pPr>
        <w:pStyle w:val="Prrafodelista"/>
        <w:ind w:left="1003"/>
      </w:pPr>
    </w:p>
    <w:p w14:paraId="6B67C549" w14:textId="77777777" w:rsidR="00AC35C3" w:rsidRDefault="00AC35C3" w:rsidP="00BA26FD">
      <w:pPr>
        <w:pStyle w:val="Prrafodelista"/>
        <w:ind w:left="1003"/>
      </w:pPr>
    </w:p>
    <w:p w14:paraId="0708681A" w14:textId="77777777" w:rsidR="00AC35C3" w:rsidRDefault="00AC35C3" w:rsidP="00BA26FD">
      <w:pPr>
        <w:pStyle w:val="Prrafodelista"/>
        <w:ind w:left="1003"/>
      </w:pPr>
    </w:p>
    <w:p w14:paraId="688E542E" w14:textId="77777777" w:rsidR="00AC35C3" w:rsidRDefault="00AC35C3" w:rsidP="00BA26FD">
      <w:pPr>
        <w:pStyle w:val="Prrafodelista"/>
        <w:ind w:left="1003"/>
      </w:pPr>
    </w:p>
    <w:p w14:paraId="37406564" w14:textId="77777777" w:rsidR="00AC35C3" w:rsidRDefault="00AC35C3" w:rsidP="00BA26FD">
      <w:pPr>
        <w:pStyle w:val="Prrafodelista"/>
        <w:ind w:left="1003"/>
      </w:pPr>
    </w:p>
    <w:p w14:paraId="3C7E90C2" w14:textId="77777777" w:rsidR="00AC35C3" w:rsidRDefault="00AC35C3" w:rsidP="00BA26FD">
      <w:pPr>
        <w:pStyle w:val="Prrafodelista"/>
        <w:ind w:left="1003"/>
      </w:pPr>
    </w:p>
    <w:p w14:paraId="5E843DBD" w14:textId="77777777" w:rsidR="00AC35C3" w:rsidRDefault="00AC35C3" w:rsidP="00BA26FD">
      <w:pPr>
        <w:pStyle w:val="Prrafodelista"/>
        <w:ind w:left="1003"/>
      </w:pPr>
    </w:p>
    <w:p w14:paraId="12415EA5" w14:textId="77777777" w:rsidR="00AC35C3" w:rsidRDefault="00AC35C3" w:rsidP="00BA26FD">
      <w:pPr>
        <w:pStyle w:val="Prrafodelista"/>
        <w:ind w:left="1003"/>
      </w:pPr>
    </w:p>
    <w:p w14:paraId="70D89164" w14:textId="77777777" w:rsidR="00AC35C3" w:rsidRDefault="00AC35C3" w:rsidP="00BA26FD">
      <w:pPr>
        <w:pStyle w:val="Prrafodelista"/>
        <w:ind w:left="1003"/>
      </w:pPr>
    </w:p>
    <w:p w14:paraId="3F4EA509" w14:textId="77777777" w:rsidR="00AC35C3" w:rsidRDefault="00AC35C3" w:rsidP="00BA26FD">
      <w:pPr>
        <w:pStyle w:val="Prrafodelista"/>
        <w:ind w:left="1003"/>
      </w:pPr>
    </w:p>
    <w:p w14:paraId="471E1FEA" w14:textId="77777777" w:rsidR="00AC35C3" w:rsidRDefault="00AC35C3" w:rsidP="00BA26FD">
      <w:pPr>
        <w:pStyle w:val="Prrafodelista"/>
        <w:ind w:left="1003"/>
      </w:pPr>
    </w:p>
    <w:p w14:paraId="69BB1F15" w14:textId="77777777" w:rsidR="006016EC" w:rsidRDefault="006016EC" w:rsidP="00BA26FD">
      <w:pPr>
        <w:pStyle w:val="Prrafodelista"/>
        <w:ind w:left="1003"/>
      </w:pPr>
    </w:p>
    <w:p w14:paraId="4AA468FB" w14:textId="77777777" w:rsidR="006016EC" w:rsidRDefault="006016EC" w:rsidP="00BA26FD">
      <w:pPr>
        <w:pStyle w:val="Prrafodelista"/>
        <w:ind w:left="1003"/>
      </w:pPr>
    </w:p>
    <w:p w14:paraId="205C44CB" w14:textId="77777777" w:rsidR="006016EC" w:rsidRDefault="006016EC" w:rsidP="00BA26FD">
      <w:pPr>
        <w:pStyle w:val="Prrafodelista"/>
        <w:ind w:left="1003"/>
      </w:pPr>
    </w:p>
    <w:p w14:paraId="0EC7F0E6" w14:textId="77777777" w:rsidR="006016EC" w:rsidRDefault="006016EC" w:rsidP="00BA26FD">
      <w:pPr>
        <w:pStyle w:val="Prrafodelista"/>
        <w:ind w:left="1003"/>
      </w:pPr>
    </w:p>
    <w:p w14:paraId="2771502B" w14:textId="77777777" w:rsidR="006016EC" w:rsidRDefault="006016EC" w:rsidP="00BA26FD">
      <w:pPr>
        <w:pStyle w:val="Prrafodelista"/>
        <w:ind w:left="1003"/>
      </w:pPr>
    </w:p>
    <w:p w14:paraId="411D4655" w14:textId="77777777" w:rsidR="006016EC" w:rsidRDefault="006016EC" w:rsidP="00BA26FD">
      <w:pPr>
        <w:pStyle w:val="Prrafodelista"/>
        <w:ind w:left="1003"/>
      </w:pPr>
    </w:p>
    <w:p w14:paraId="1B1FF403" w14:textId="77777777" w:rsidR="006016EC" w:rsidRDefault="006016EC" w:rsidP="00BA26FD">
      <w:pPr>
        <w:pStyle w:val="Prrafodelista"/>
        <w:ind w:left="1003"/>
      </w:pPr>
    </w:p>
    <w:p w14:paraId="33E0D55B" w14:textId="77777777" w:rsidR="00E5777D" w:rsidRDefault="0029341A" w:rsidP="00BA26FD">
      <w:pPr>
        <w:pStyle w:val="Prrafodelista"/>
        <w:ind w:left="1003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921920" behindDoc="1" locked="0" layoutInCell="1" allowOverlap="1" wp14:anchorId="3C47DDDB" wp14:editId="2C16FD51">
            <wp:simplePos x="0" y="0"/>
            <wp:positionH relativeFrom="column">
              <wp:posOffset>-804545</wp:posOffset>
            </wp:positionH>
            <wp:positionV relativeFrom="paragraph">
              <wp:posOffset>-261620</wp:posOffset>
            </wp:positionV>
            <wp:extent cx="9907905" cy="6878320"/>
            <wp:effectExtent l="0" t="0" r="0" b="0"/>
            <wp:wrapTight wrapText="bothSides">
              <wp:wrapPolygon edited="0">
                <wp:start x="0" y="0"/>
                <wp:lineTo x="0" y="21536"/>
                <wp:lineTo x="21554" y="21536"/>
                <wp:lineTo x="21554" y="0"/>
                <wp:lineTo x="0" y="0"/>
              </wp:wrapPolygon>
            </wp:wrapTight>
            <wp:docPr id="191" name="Imagen 191" descr="C:\Users\Usuario\Desktop\guias nuevas primaria\the nu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uario\Desktop\guias nuevas primaria\the number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DBB9" w14:textId="77777777" w:rsidR="009136FF" w:rsidRPr="009136FF" w:rsidRDefault="0068400E" w:rsidP="009136FF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0900CF57" wp14:editId="7F1EF7F2">
                <wp:simplePos x="0" y="0"/>
                <wp:positionH relativeFrom="column">
                  <wp:posOffset>5187106</wp:posOffset>
                </wp:positionH>
                <wp:positionV relativeFrom="paragraph">
                  <wp:posOffset>120868</wp:posOffset>
                </wp:positionV>
                <wp:extent cx="2851785" cy="1937385"/>
                <wp:effectExtent l="609600" t="0" r="43815" b="43815"/>
                <wp:wrapNone/>
                <wp:docPr id="427" name="427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1937385"/>
                        </a:xfrm>
                        <a:prstGeom prst="cloudCallout">
                          <a:avLst>
                            <a:gd name="adj1" fmla="val -69168"/>
                            <a:gd name="adj2" fmla="val -1146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D5D0" w14:textId="77777777" w:rsidR="000C68A7" w:rsidRPr="00920AC8" w:rsidRDefault="000C68A7" w:rsidP="006840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20AC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Eight – six – four – three – seven – two – five</w:t>
                            </w:r>
                          </w:p>
                          <w:p w14:paraId="695B9814" w14:textId="77777777" w:rsidR="000C68A7" w:rsidRPr="000B2C43" w:rsidRDefault="000C68A7" w:rsidP="0068400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B2C43">
                              <w:rPr>
                                <w:sz w:val="32"/>
                                <w:szCs w:val="32"/>
                                <w:lang w:val="en-US"/>
                              </w:rPr>
                              <w:t>(8643725)</w:t>
                            </w:r>
                          </w:p>
                          <w:p w14:paraId="79E6197E" w14:textId="77777777" w:rsidR="000C68A7" w:rsidRDefault="000C68A7" w:rsidP="006840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0CF5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427 Llamada de nube" o:spid="_x0000_s1026" type="#_x0000_t106" style="position:absolute;left:0;text-align:left;margin-left:408.45pt;margin-top:9.5pt;width:224.55pt;height:152.5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" adj="-4140,8323" fillcolor="white [3201]" strokecolor="#4f81bd [3204]" strokeweight="2pt">
                <v:textbox>
                  <w:txbxContent>
                    <w:p w14:paraId="7B14D5D0" w14:textId="77777777" w:rsidR="000C68A7" w:rsidRPr="00920AC8" w:rsidRDefault="000C68A7" w:rsidP="0068400E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920AC8">
                        <w:rPr>
                          <w:b/>
                          <w:sz w:val="32"/>
                          <w:szCs w:val="32"/>
                          <w:lang w:val="en-US"/>
                        </w:rPr>
                        <w:t>Eight – six – four – three – seven – two – five</w:t>
                      </w:r>
                    </w:p>
                    <w:p w14:paraId="695B9814" w14:textId="77777777" w:rsidR="000C68A7" w:rsidRPr="000B2C43" w:rsidRDefault="000C68A7" w:rsidP="0068400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B2C43">
                        <w:rPr>
                          <w:sz w:val="32"/>
                          <w:szCs w:val="32"/>
                          <w:lang w:val="en-US"/>
                        </w:rPr>
                        <w:t>(8643725)</w:t>
                      </w:r>
                    </w:p>
                    <w:p w14:paraId="79E6197E" w14:textId="77777777" w:rsidR="000C68A7" w:rsidRDefault="000C68A7" w:rsidP="006840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136FF" w:rsidRPr="009136FF">
        <w:rPr>
          <w:noProof/>
          <w:lang w:val="en-US" w:eastAsia="es-CO"/>
        </w:rPr>
        <w:t xml:space="preserve">Practice the numbers in: </w:t>
      </w:r>
      <w:hyperlink r:id="rId24" w:history="1">
        <w:r w:rsidR="009136FF" w:rsidRPr="009136FF">
          <w:rPr>
            <w:rStyle w:val="Hipervnculo"/>
            <w:noProof/>
            <w:lang w:val="en-US" w:eastAsia="es-CO"/>
          </w:rPr>
          <w:t>http://tv.mes-english.com/counting1-20.php</w:t>
        </w:r>
      </w:hyperlink>
    </w:p>
    <w:p w14:paraId="05AB35FB" w14:textId="77777777" w:rsidR="009136FF" w:rsidRPr="009136FF" w:rsidRDefault="00B2234C" w:rsidP="009136FF">
      <w:pPr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21AF9B8" wp14:editId="3FEAFCF5">
                <wp:simplePos x="0" y="0"/>
                <wp:positionH relativeFrom="column">
                  <wp:posOffset>219321</wp:posOffset>
                </wp:positionH>
                <wp:positionV relativeFrom="paragraph">
                  <wp:posOffset>102993</wp:posOffset>
                </wp:positionV>
                <wp:extent cx="2128520" cy="1336675"/>
                <wp:effectExtent l="19050" t="0" r="462280" b="34925"/>
                <wp:wrapNone/>
                <wp:docPr id="426" name="426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1336675"/>
                        </a:xfrm>
                        <a:prstGeom prst="cloudCallout">
                          <a:avLst>
                            <a:gd name="adj1" fmla="val 68122"/>
                            <a:gd name="adj2" fmla="val -683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C3DFA" w14:textId="77777777" w:rsidR="000C68A7" w:rsidRPr="000C2F71" w:rsidRDefault="000C68A7" w:rsidP="00B2234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8400E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Your telephone number</w:t>
                            </w:r>
                            <w:r w:rsidRPr="000C2F71">
                              <w:rPr>
                                <w:sz w:val="32"/>
                                <w:szCs w:val="32"/>
                                <w:lang w:val="en-US"/>
                              </w:rPr>
                              <w:t>?</w:t>
                            </w:r>
                          </w:p>
                          <w:p w14:paraId="43B27F94" w14:textId="77777777" w:rsidR="000C68A7" w:rsidRDefault="000C68A7" w:rsidP="00B22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F9B8" id="426 Llamada de nube" o:spid="_x0000_s1027" type="#_x0000_t106" style="position:absolute;margin-left:17.25pt;margin-top:8.1pt;width:167.6pt;height:105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" adj="25514,9324" fillcolor="white [3201]" strokecolor="#4f81bd [3204]" strokeweight="2pt">
                <v:textbox>
                  <w:txbxContent>
                    <w:p w14:paraId="6F0C3DFA" w14:textId="77777777" w:rsidR="000C68A7" w:rsidRPr="000C2F71" w:rsidRDefault="000C68A7" w:rsidP="00B2234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68400E">
                        <w:rPr>
                          <w:b/>
                          <w:sz w:val="32"/>
                          <w:szCs w:val="32"/>
                          <w:lang w:val="en-US"/>
                        </w:rPr>
                        <w:t>Your telephone number</w:t>
                      </w:r>
                      <w:r w:rsidRPr="000C2F71">
                        <w:rPr>
                          <w:sz w:val="32"/>
                          <w:szCs w:val="32"/>
                          <w:lang w:val="en-US"/>
                        </w:rPr>
                        <w:t>?</w:t>
                      </w:r>
                    </w:p>
                    <w:p w14:paraId="43B27F94" w14:textId="77777777" w:rsidR="000C68A7" w:rsidRDefault="000C68A7" w:rsidP="00B223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4D2A">
        <w:rPr>
          <w:noProof/>
          <w:lang w:eastAsia="es-CO"/>
        </w:rPr>
        <w:drawing>
          <wp:anchor distT="0" distB="0" distL="114300" distR="114300" simplePos="0" relativeHeight="251924992" behindDoc="1" locked="0" layoutInCell="1" allowOverlap="1" wp14:anchorId="34F7192C" wp14:editId="068D827B">
            <wp:simplePos x="0" y="0"/>
            <wp:positionH relativeFrom="column">
              <wp:posOffset>2675890</wp:posOffset>
            </wp:positionH>
            <wp:positionV relativeFrom="paragraph">
              <wp:posOffset>102870</wp:posOffset>
            </wp:positionV>
            <wp:extent cx="2401570" cy="2122170"/>
            <wp:effectExtent l="0" t="0" r="0" b="0"/>
            <wp:wrapTight wrapText="bothSides">
              <wp:wrapPolygon edited="0">
                <wp:start x="685" y="0"/>
                <wp:lineTo x="0" y="388"/>
                <wp:lineTo x="0" y="21135"/>
                <wp:lineTo x="685" y="21329"/>
                <wp:lineTo x="20732" y="21329"/>
                <wp:lineTo x="21417" y="21135"/>
                <wp:lineTo x="21417" y="388"/>
                <wp:lineTo x="20732" y="0"/>
                <wp:lineTo x="685" y="0"/>
              </wp:wrapPolygon>
            </wp:wrapTight>
            <wp:docPr id="405" name="Imagen 405" descr="C:\Users\Usuario\Desktop\guias nuevas primaria\leave t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uario\Desktop\guias nuevas primaria\leave takin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FF">
        <w:rPr>
          <w:noProof/>
          <w:lang w:val="en-US" w:eastAsia="es-CO"/>
        </w:rPr>
        <w:t xml:space="preserve"> </w:t>
      </w:r>
    </w:p>
    <w:p w14:paraId="144295A2" w14:textId="77777777" w:rsidR="0005342B" w:rsidRPr="009136FF" w:rsidRDefault="0005342B" w:rsidP="00BA26FD">
      <w:pPr>
        <w:pStyle w:val="Prrafodelista"/>
        <w:ind w:left="1003"/>
        <w:rPr>
          <w:noProof/>
          <w:lang w:val="en-US" w:eastAsia="es-CO"/>
        </w:rPr>
      </w:pPr>
    </w:p>
    <w:p w14:paraId="59732B36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324D9BC6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665DB6A5" w14:textId="77777777" w:rsidR="00751A12" w:rsidRPr="009136FF" w:rsidRDefault="00751A12" w:rsidP="00BA26FD">
      <w:pPr>
        <w:pStyle w:val="Prrafodelista"/>
        <w:ind w:left="1003"/>
        <w:rPr>
          <w:noProof/>
          <w:lang w:val="en-US" w:eastAsia="es-CO"/>
        </w:rPr>
      </w:pPr>
    </w:p>
    <w:p w14:paraId="3434CF3A" w14:textId="77777777" w:rsidR="00751A12" w:rsidRPr="009136FF" w:rsidRDefault="00751A12" w:rsidP="00BA26FD">
      <w:pPr>
        <w:pStyle w:val="Prrafodelista"/>
        <w:ind w:left="1003"/>
        <w:rPr>
          <w:noProof/>
          <w:lang w:val="en-US" w:eastAsia="es-CO"/>
        </w:rPr>
      </w:pPr>
    </w:p>
    <w:p w14:paraId="68FEC480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10C559F0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7E181431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7CCB8AFE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27A02165" w14:textId="77777777" w:rsidR="0029341A" w:rsidRPr="009136FF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452DE18E" w14:textId="77777777" w:rsidR="0029341A" w:rsidRDefault="0029341A" w:rsidP="00BA26FD">
      <w:pPr>
        <w:pStyle w:val="Prrafodelista"/>
        <w:ind w:left="1003"/>
        <w:rPr>
          <w:noProof/>
          <w:lang w:val="en-US" w:eastAsia="es-CO"/>
        </w:rPr>
      </w:pPr>
    </w:p>
    <w:p w14:paraId="0C32D177" w14:textId="77777777" w:rsidR="00794727" w:rsidRPr="009136FF" w:rsidRDefault="00794727" w:rsidP="00BA26FD">
      <w:pPr>
        <w:pStyle w:val="Prrafodelista"/>
        <w:ind w:left="1003"/>
        <w:rPr>
          <w:noProof/>
          <w:lang w:val="en-US" w:eastAsia="es-CO"/>
        </w:rPr>
      </w:pPr>
    </w:p>
    <w:tbl>
      <w:tblPr>
        <w:tblStyle w:val="Tablaconcuadrcula"/>
        <w:tblpPr w:leftFromText="141" w:rightFromText="141" w:vertAnchor="text" w:horzAnchor="page" w:tblpX="795" w:tblpY="461"/>
        <w:tblW w:w="0" w:type="auto"/>
        <w:tblLook w:val="04A0" w:firstRow="1" w:lastRow="0" w:firstColumn="1" w:lastColumn="0" w:noHBand="0" w:noVBand="1"/>
      </w:tblPr>
      <w:tblGrid>
        <w:gridCol w:w="4077"/>
        <w:gridCol w:w="3969"/>
        <w:gridCol w:w="4253"/>
      </w:tblGrid>
      <w:tr w:rsidR="00353C2B" w:rsidRPr="009136FF" w14:paraId="644CE95E" w14:textId="77777777" w:rsidTr="00227A03">
        <w:trPr>
          <w:trHeight w:val="440"/>
        </w:trPr>
        <w:tc>
          <w:tcPr>
            <w:tcW w:w="4077" w:type="dxa"/>
            <w:vMerge w:val="restart"/>
            <w:shd w:val="clear" w:color="auto" w:fill="FFFFFF" w:themeFill="background1"/>
          </w:tcPr>
          <w:p w14:paraId="149A83A5" w14:textId="77777777" w:rsidR="003F090B" w:rsidRDefault="00227A03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7DD365D2" wp14:editId="31F631E2">
                      <wp:simplePos x="0" y="0"/>
                      <wp:positionH relativeFrom="column">
                        <wp:posOffset>1270019</wp:posOffset>
                      </wp:positionH>
                      <wp:positionV relativeFrom="paragraph">
                        <wp:posOffset>14084</wp:posOffset>
                      </wp:positionV>
                      <wp:extent cx="1186142" cy="2047164"/>
                      <wp:effectExtent l="0" t="0" r="0" b="0"/>
                      <wp:wrapNone/>
                      <wp:docPr id="417" name="41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142" cy="20471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F44AB" w14:textId="77777777" w:rsidR="000C68A7" w:rsidRDefault="00227A03" w:rsidP="003F090B">
                                  <w:pPr>
                                    <w:spacing w:line="48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 w:rsidR="000C68A7" w:rsidRPr="00DD442D">
                                    <w:rPr>
                                      <w:lang w:val="en-US"/>
                                    </w:rPr>
                                    <w:t xml:space="preserve">Watch the videos and </w:t>
                                  </w:r>
                                </w:p>
                                <w:p w14:paraId="2B1A37B4" w14:textId="77777777" w:rsidR="000C68A7" w:rsidRPr="00DD442D" w:rsidRDefault="000C68A7" w:rsidP="003F090B">
                                  <w:pPr>
                                    <w:spacing w:line="48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            </w:t>
                                  </w:r>
                                  <w:r w:rsidRPr="00DD442D">
                                    <w:rPr>
                                      <w:lang w:val="en-US"/>
                                    </w:rPr>
                                    <w:t>listen to the pronunciation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D365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17 Cuadro de texto" o:spid="_x0000_s1028" type="#_x0000_t202" style="position:absolute;margin-left:100pt;margin-top:1.1pt;width:93.4pt;height:161.2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" filled="f" stroked="f" strokeweight=".5pt">
                      <v:textbox>
                        <w:txbxContent>
                          <w:p w14:paraId="5A9F44AB" w14:textId="77777777" w:rsidR="000C68A7" w:rsidRDefault="00227A03" w:rsidP="003F090B">
                            <w:pPr>
                              <w:spacing w:line="48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0C68A7" w:rsidRPr="00DD442D">
                              <w:rPr>
                                <w:lang w:val="en-US"/>
                              </w:rPr>
                              <w:t xml:space="preserve">Watch the videos and </w:t>
                            </w:r>
                          </w:p>
                          <w:p w14:paraId="2B1A37B4" w14:textId="77777777" w:rsidR="000C68A7" w:rsidRPr="00DD442D" w:rsidRDefault="000C68A7" w:rsidP="003F090B">
                            <w:pPr>
                              <w:spacing w:line="48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</w:t>
                            </w:r>
                            <w:r w:rsidRPr="00DD442D">
                              <w:rPr>
                                <w:lang w:val="en-US"/>
                              </w:rPr>
                              <w:t>listen to the pronunciation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932160" behindDoc="0" locked="0" layoutInCell="1" allowOverlap="1" wp14:anchorId="4CE48A09" wp14:editId="76905A6D">
                  <wp:simplePos x="0" y="0"/>
                  <wp:positionH relativeFrom="column">
                    <wp:posOffset>164550</wp:posOffset>
                  </wp:positionH>
                  <wp:positionV relativeFrom="paragraph">
                    <wp:posOffset>14084</wp:posOffset>
                  </wp:positionV>
                  <wp:extent cx="1441366" cy="1924050"/>
                  <wp:effectExtent l="0" t="0" r="6985" b="0"/>
                  <wp:wrapNone/>
                  <wp:docPr id="416" name="Imagen 416" descr="C:\Users\Usuario\Desktop\guias nuevas primaria\he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o\Desktop\guias nuevas primaria\he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3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91A60" w14:textId="77777777" w:rsidR="003F090B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63588A8" w14:textId="77777777" w:rsidR="003F090B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EC835D9" w14:textId="77777777" w:rsidR="003F090B" w:rsidRPr="009136FF" w:rsidRDefault="00227A03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35232" behindDoc="0" locked="0" layoutInCell="1" allowOverlap="1" wp14:anchorId="1AE9FBAA" wp14:editId="1D686A2C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132080</wp:posOffset>
                  </wp:positionV>
                  <wp:extent cx="532130" cy="454025"/>
                  <wp:effectExtent l="0" t="0" r="1270" b="3175"/>
                  <wp:wrapNone/>
                  <wp:docPr id="420" name="Imagen 420" descr="C:\Users\Usuario\Desktop\guias nuevas primaria\li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uario\Desktop\guias nuevas primaria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C6B519" w14:textId="77777777" w:rsidR="003F090B" w:rsidRPr="009136FF" w:rsidRDefault="003F090B" w:rsidP="00227A03">
            <w:pPr>
              <w:pStyle w:val="Prrafodelista"/>
              <w:ind w:left="0"/>
              <w:jc w:val="right"/>
              <w:rPr>
                <w:noProof/>
                <w:lang w:val="en-US" w:eastAsia="es-CO"/>
              </w:rPr>
            </w:pPr>
          </w:p>
          <w:p w14:paraId="6F1E762B" w14:textId="77777777" w:rsidR="003F090B" w:rsidRPr="009136FF" w:rsidRDefault="003F090B" w:rsidP="003F090B">
            <w:pPr>
              <w:pStyle w:val="Prrafodelista"/>
              <w:ind w:left="0" w:firstLine="708"/>
              <w:rPr>
                <w:noProof/>
                <w:lang w:val="en-US" w:eastAsia="es-CO"/>
              </w:rPr>
            </w:pPr>
          </w:p>
          <w:p w14:paraId="7EA833A6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5D25407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0EE5999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2F0203F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111C650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3969" w:type="dxa"/>
          </w:tcPr>
          <w:p w14:paraId="41F1B218" w14:textId="77777777" w:rsidR="003F090B" w:rsidRPr="00213F9F" w:rsidRDefault="003A066E" w:rsidP="003A066E">
            <w:pPr>
              <w:pStyle w:val="Prrafodelista"/>
              <w:ind w:left="0"/>
              <w:jc w:val="right"/>
              <w:rPr>
                <w:b/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34208" behindDoc="0" locked="0" layoutInCell="1" allowOverlap="1" wp14:anchorId="49BDE36A" wp14:editId="14CA33A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12065</wp:posOffset>
                  </wp:positionV>
                  <wp:extent cx="559435" cy="419735"/>
                  <wp:effectExtent l="0" t="0" r="0" b="0"/>
                  <wp:wrapNone/>
                  <wp:docPr id="419" name="Imagen 419" descr="C:\Users\Usuario\Desktop\guias nuevas primaria\video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uario\Desktop\guias nuevas primaria\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90B" w:rsidRPr="00213F9F">
              <w:rPr>
                <w:b/>
                <w:noProof/>
                <w:lang w:val="en-US" w:eastAsia="es-CO"/>
              </w:rPr>
              <w:t>Numbers from 1 to 10</w:t>
            </w:r>
          </w:p>
        </w:tc>
        <w:tc>
          <w:tcPr>
            <w:tcW w:w="4253" w:type="dxa"/>
          </w:tcPr>
          <w:p w14:paraId="704A240C" w14:textId="77777777" w:rsidR="003F090B" w:rsidRDefault="008C670B" w:rsidP="008C670B">
            <w:pPr>
              <w:pStyle w:val="Prrafodelista"/>
              <w:ind w:left="0"/>
              <w:jc w:val="right"/>
              <w:rPr>
                <w:b/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40352" behindDoc="0" locked="0" layoutInCell="1" allowOverlap="1" wp14:anchorId="2C2C2E7D" wp14:editId="36003A51">
                  <wp:simplePos x="0" y="0"/>
                  <wp:positionH relativeFrom="column">
                    <wp:posOffset>-58761</wp:posOffset>
                  </wp:positionH>
                  <wp:positionV relativeFrom="paragraph">
                    <wp:posOffset>12245</wp:posOffset>
                  </wp:positionV>
                  <wp:extent cx="527294" cy="423081"/>
                  <wp:effectExtent l="0" t="0" r="6350" b="0"/>
                  <wp:wrapNone/>
                  <wp:docPr id="424" name="Imagen 424" descr="C:\Users\Usuario\Desktop\guias nuevas primaria\video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uario\Desktop\guias nuevas primaria\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2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90B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41CA0526" wp14:editId="7E3466D5">
                      <wp:simplePos x="0" y="0"/>
                      <wp:positionH relativeFrom="column">
                        <wp:posOffset>2670791</wp:posOffset>
                      </wp:positionH>
                      <wp:positionV relativeFrom="paragraph">
                        <wp:posOffset>12245</wp:posOffset>
                      </wp:positionV>
                      <wp:extent cx="1310185" cy="1487170"/>
                      <wp:effectExtent l="0" t="0" r="23495" b="17780"/>
                      <wp:wrapNone/>
                      <wp:docPr id="421" name="421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185" cy="148717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99D06D0" w14:textId="77777777" w:rsidR="000C68A7" w:rsidRDefault="000C68A7" w:rsidP="003F090B">
                                  <w:pPr>
                                    <w:jc w:val="center"/>
                                  </w:pPr>
                                  <w:r>
                                    <w:t>Observa cada video y escucha la pronunciación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A0526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421 Corchetes" o:spid="_x0000_s1029" type="#_x0000_t185" style="position:absolute;left:0;text-align:left;margin-left:210.3pt;margin-top:.95pt;width:103.15pt;height:117.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" strokecolor="#4579b8 [3044]">
                      <v:textbox>
                        <w:txbxContent>
                          <w:p w14:paraId="199D06D0" w14:textId="77777777" w:rsidR="000C68A7" w:rsidRDefault="000C68A7" w:rsidP="003F090B">
                            <w:pPr>
                              <w:jc w:val="center"/>
                            </w:pPr>
                            <w:r>
                              <w:t>Observa cada video y escucha la pronunciación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90B" w:rsidRPr="00213F9F">
              <w:rPr>
                <w:b/>
                <w:noProof/>
                <w:lang w:val="en-US" w:eastAsia="es-CO"/>
              </w:rPr>
              <w:t xml:space="preserve">Numbers </w:t>
            </w:r>
            <w:r w:rsidR="00692268">
              <w:rPr>
                <w:b/>
                <w:noProof/>
                <w:lang w:val="en-US" w:eastAsia="es-CO"/>
              </w:rPr>
              <w:t>from 11</w:t>
            </w:r>
            <w:r w:rsidR="003F090B" w:rsidRPr="00213F9F">
              <w:rPr>
                <w:b/>
                <w:noProof/>
                <w:lang w:val="en-US" w:eastAsia="es-CO"/>
              </w:rPr>
              <w:t xml:space="preserve"> to 20</w:t>
            </w:r>
          </w:p>
          <w:p w14:paraId="6755DEB0" w14:textId="77777777" w:rsidR="003A066E" w:rsidRPr="00213F9F" w:rsidRDefault="003A066E" w:rsidP="003F090B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</w:p>
        </w:tc>
      </w:tr>
      <w:tr w:rsidR="003F090B" w:rsidRPr="009136FF" w14:paraId="45EEA044" w14:textId="77777777" w:rsidTr="00227A03">
        <w:trPr>
          <w:trHeight w:val="2763"/>
        </w:trPr>
        <w:tc>
          <w:tcPr>
            <w:tcW w:w="4077" w:type="dxa"/>
            <w:vMerge/>
            <w:shd w:val="clear" w:color="auto" w:fill="FFFFFF" w:themeFill="background1"/>
          </w:tcPr>
          <w:p w14:paraId="75A19668" w14:textId="77777777" w:rsidR="003F090B" w:rsidRPr="009136FF" w:rsidRDefault="003F090B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3969" w:type="dxa"/>
          </w:tcPr>
          <w:p w14:paraId="53141D20" w14:textId="77777777" w:rsidR="003F090B" w:rsidRPr="009136FF" w:rsidRDefault="00EF26AD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38304" behindDoc="0" locked="0" layoutInCell="1" allowOverlap="1" wp14:anchorId="3B59E607" wp14:editId="02DA5CB5">
                  <wp:simplePos x="0" y="0"/>
                  <wp:positionH relativeFrom="column">
                    <wp:posOffset>-49634</wp:posOffset>
                  </wp:positionH>
                  <wp:positionV relativeFrom="paragraph">
                    <wp:posOffset>4143</wp:posOffset>
                  </wp:positionV>
                  <wp:extent cx="2470245" cy="1705970"/>
                  <wp:effectExtent l="0" t="0" r="6350" b="8890"/>
                  <wp:wrapNone/>
                  <wp:docPr id="422" name="Imagen 422" descr="C:\Users\Usuario\Desktop\guias nuevas primaria\1 to 10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uario\Desktop\guias nuevas primaria\1 to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40" cy="170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45AE2C84" w14:textId="77777777" w:rsidR="003F090B" w:rsidRPr="009136FF" w:rsidRDefault="00230CC4" w:rsidP="003F090B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39328" behindDoc="0" locked="0" layoutInCell="1" allowOverlap="1" wp14:anchorId="0E234E25" wp14:editId="7B79925E">
                  <wp:simplePos x="0" y="0"/>
                  <wp:positionH relativeFrom="column">
                    <wp:posOffset>-58760</wp:posOffset>
                  </wp:positionH>
                  <wp:positionV relativeFrom="paragraph">
                    <wp:posOffset>4142</wp:posOffset>
                  </wp:positionV>
                  <wp:extent cx="2657848" cy="1705970"/>
                  <wp:effectExtent l="0" t="0" r="0" b="8890"/>
                  <wp:wrapNone/>
                  <wp:docPr id="423" name="Imagen 423" descr="C:\Users\Usuario\Desktop\guias nuevas primaria\11-20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uario\Desktop\guias nuevas primaria\11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48" cy="170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872226" w14:textId="77777777" w:rsidR="000E508D" w:rsidRDefault="000E508D" w:rsidP="00EA4D2A">
      <w:pPr>
        <w:rPr>
          <w:noProof/>
          <w:lang w:val="en-US" w:eastAsia="es-CO"/>
        </w:rPr>
      </w:pPr>
    </w:p>
    <w:p w14:paraId="5135F6A7" w14:textId="77777777" w:rsidR="00794727" w:rsidRPr="00EA4D2A" w:rsidRDefault="00794727" w:rsidP="00EA4D2A">
      <w:pPr>
        <w:rPr>
          <w:noProof/>
          <w:lang w:val="en-US" w:eastAsia="es-CO"/>
        </w:rPr>
      </w:pPr>
    </w:p>
    <w:p w14:paraId="1E443F69" w14:textId="77777777" w:rsidR="000E508D" w:rsidRPr="009136FF" w:rsidRDefault="00FA2220" w:rsidP="00FA2220">
      <w:pPr>
        <w:pStyle w:val="Prrafodelista"/>
        <w:ind w:left="1003"/>
        <w:rPr>
          <w:noProof/>
          <w:lang w:val="en-US" w:eastAsia="es-CO"/>
        </w:rPr>
      </w:pPr>
      <w:r w:rsidRPr="009136FF">
        <w:rPr>
          <w:noProof/>
          <w:lang w:val="en-US" w:eastAsia="es-CO"/>
        </w:rPr>
        <w:tab/>
      </w:r>
    </w:p>
    <w:p w14:paraId="3B415159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53DA91A2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0311C694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5BFBBD42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63986E3C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69C9DBCC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0001FF73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67B18630" w14:textId="77777777" w:rsidR="000E508D" w:rsidRPr="009136FF" w:rsidRDefault="000E508D" w:rsidP="00BA26FD">
      <w:pPr>
        <w:pStyle w:val="Prrafodelista"/>
        <w:ind w:left="1003"/>
        <w:rPr>
          <w:noProof/>
          <w:lang w:val="en-US" w:eastAsia="es-CO"/>
        </w:rPr>
      </w:pPr>
    </w:p>
    <w:p w14:paraId="2075CE1C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6270D45F" w14:textId="77777777" w:rsidR="00FA2220" w:rsidRPr="009136FF" w:rsidRDefault="00FA2220" w:rsidP="00BA26FD">
      <w:pPr>
        <w:pStyle w:val="Prrafodelista"/>
        <w:ind w:left="1003"/>
        <w:rPr>
          <w:noProof/>
          <w:lang w:val="en-US" w:eastAsia="es-CO"/>
        </w:rPr>
      </w:pPr>
    </w:p>
    <w:p w14:paraId="1D90364D" w14:textId="77777777" w:rsidR="0064398E" w:rsidRPr="009136FF" w:rsidRDefault="008D3EB0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1F12872" wp14:editId="1BA9607A">
                <wp:simplePos x="0" y="0"/>
                <wp:positionH relativeFrom="column">
                  <wp:posOffset>19789</wp:posOffset>
                </wp:positionH>
                <wp:positionV relativeFrom="paragraph">
                  <wp:posOffset>122707</wp:posOffset>
                </wp:positionV>
                <wp:extent cx="1691640" cy="988695"/>
                <wp:effectExtent l="0" t="0" r="22860" b="20955"/>
                <wp:wrapNone/>
                <wp:docPr id="415" name="415 Corche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98869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09F2C82" w14:textId="77777777" w:rsidR="000C68A7" w:rsidRDefault="000C68A7" w:rsidP="00526B62">
                            <w:pPr>
                              <w:jc w:val="center"/>
                            </w:pPr>
                            <w:r>
                              <w:t>Ingresa al enlace para observar la escritura de los números del 1 al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2872" id="415 Corchetes" o:spid="_x0000_s1030" type="#_x0000_t185" style="position:absolute;left:0;text-align:left;margin-left:1.55pt;margin-top:9.65pt;width:133.2pt;height:77.8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" strokecolor="#4579b8 [3044]">
                <v:textbox>
                  <w:txbxContent>
                    <w:p w14:paraId="009F2C82" w14:textId="77777777" w:rsidR="000C68A7" w:rsidRDefault="000C68A7" w:rsidP="00526B62">
                      <w:pPr>
                        <w:jc w:val="center"/>
                      </w:pPr>
                      <w:r>
                        <w:t>Ingresa al enlace para observar la escritura de los números del 1 al 20</w:t>
                      </w:r>
                    </w:p>
                  </w:txbxContent>
                </v:textbox>
              </v:shape>
            </w:pict>
          </mc:Fallback>
        </mc:AlternateContent>
      </w:r>
      <w:r w:rsidR="00553E3D">
        <w:rPr>
          <w:noProof/>
          <w:lang w:eastAsia="es-CO"/>
        </w:rPr>
        <w:drawing>
          <wp:anchor distT="0" distB="0" distL="114300" distR="114300" simplePos="0" relativeHeight="251941376" behindDoc="0" locked="0" layoutInCell="1" allowOverlap="1" wp14:anchorId="4BE6F19A" wp14:editId="75CF8426">
            <wp:simplePos x="0" y="0"/>
            <wp:positionH relativeFrom="column">
              <wp:posOffset>-4824730</wp:posOffset>
            </wp:positionH>
            <wp:positionV relativeFrom="paragraph">
              <wp:posOffset>168388</wp:posOffset>
            </wp:positionV>
            <wp:extent cx="739140" cy="477520"/>
            <wp:effectExtent l="0" t="0" r="3810" b="0"/>
            <wp:wrapNone/>
            <wp:docPr id="425" name="Imagen 425" descr="C:\Users\Usuario\Desktop\guias nuevas primaria\re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uario\Desktop\guias nuevas primaria\read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62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28064" behindDoc="1" locked="0" layoutInCell="1" allowOverlap="1" wp14:anchorId="350D9287" wp14:editId="64BB0E19">
                <wp:simplePos x="0" y="0"/>
                <wp:positionH relativeFrom="column">
                  <wp:posOffset>-133350</wp:posOffset>
                </wp:positionH>
                <wp:positionV relativeFrom="paragraph">
                  <wp:posOffset>123190</wp:posOffset>
                </wp:positionV>
                <wp:extent cx="6058535" cy="988695"/>
                <wp:effectExtent l="95250" t="38100" r="75565" b="116205"/>
                <wp:wrapTight wrapText="bothSides">
                  <wp:wrapPolygon edited="0">
                    <wp:start x="-204" y="-832"/>
                    <wp:lineTo x="-340" y="0"/>
                    <wp:lineTo x="-272" y="23723"/>
                    <wp:lineTo x="21734" y="23723"/>
                    <wp:lineTo x="21801" y="-832"/>
                    <wp:lineTo x="-204" y="-832"/>
                  </wp:wrapPolygon>
                </wp:wrapTight>
                <wp:docPr id="411" name="4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535" cy="988695"/>
                          <a:chOff x="320129" y="0"/>
                          <a:chExt cx="2733295" cy="988828"/>
                        </a:xfrm>
                      </wpg:grpSpPr>
                      <wps:wsp>
                        <wps:cNvPr id="412" name="412 Llamada rectangular"/>
                        <wps:cNvSpPr/>
                        <wps:spPr>
                          <a:xfrm>
                            <a:off x="320129" y="0"/>
                            <a:ext cx="636801" cy="988695"/>
                          </a:xfrm>
                          <a:prstGeom prst="wedgeRectCallout">
                            <a:avLst>
                              <a:gd name="adj1" fmla="val -19907"/>
                              <a:gd name="adj2" fmla="val 34881"/>
                            </a:avLst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0F95A" w14:textId="77777777" w:rsidR="000C68A7" w:rsidRDefault="000C68A7" w:rsidP="00FE1E1D">
                              <w:pPr>
                                <w:jc w:val="center"/>
                              </w:pPr>
                              <w:r>
                                <w:t>PRACTICE</w:t>
                              </w:r>
                            </w:p>
                            <w:p w14:paraId="763AB833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45B979CF" w14:textId="77777777" w:rsidR="000C68A7" w:rsidRDefault="000C68A7" w:rsidP="00FE1E1D"/>
                            <w:p w14:paraId="7782C8A5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6F5868F6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2DBF8B7F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285750CB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38C3446D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3624EAC8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414FC4B0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2C395919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2F1BE0A9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5B867F4C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51CE6086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7559CD51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11269810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10A44634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0925E8B3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0E5CCA29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18C4440A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  <w:p w14:paraId="3C72EF80" w14:textId="77777777" w:rsidR="000C68A7" w:rsidRDefault="000C68A7" w:rsidP="00FE1E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17" y="223284"/>
                            <a:ext cx="229402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" name="414 Llamada rectangular"/>
                        <wps:cNvSpPr/>
                        <wps:spPr>
                          <a:xfrm>
                            <a:off x="946298" y="0"/>
                            <a:ext cx="2107126" cy="988695"/>
                          </a:xfrm>
                          <a:prstGeom prst="wedgeRectCallout">
                            <a:avLst>
                              <a:gd name="adj1" fmla="val -19907"/>
                              <a:gd name="adj2" fmla="val 34881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5E019C" w14:textId="77777777" w:rsidR="000C68A7" w:rsidRPr="0087674E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670B5DC" w14:textId="77777777" w:rsidR="000C68A7" w:rsidRDefault="000C68A7" w:rsidP="00FE1E1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           Read the numbers:</w:t>
                              </w:r>
                            </w:p>
                            <w:p w14:paraId="2CFD79E3" w14:textId="77777777" w:rsidR="000C68A7" w:rsidRPr="00FE1E1D" w:rsidRDefault="006F7A53" w:rsidP="00FE1E1D">
                              <w:pPr>
                                <w:jc w:val="center"/>
                                <w:rPr>
                                  <w:noProof/>
                                  <w:lang w:val="en-US" w:eastAsia="es-CO"/>
                                </w:rPr>
                              </w:pPr>
                              <w:hyperlink r:id="rId33" w:history="1">
                                <w:r w:rsidR="000C68A7" w:rsidRPr="00FE1E1D">
                                  <w:rPr>
                                    <w:rStyle w:val="Hipervnculo"/>
                                    <w:noProof/>
                                    <w:lang w:val="en-US" w:eastAsia="es-CO"/>
                                  </w:rPr>
                                  <w:t>http://www.mes-english.com/flashcards/files/numbers.pdf</w:t>
                                </w:r>
                              </w:hyperlink>
                            </w:p>
                            <w:p w14:paraId="1339BF73" w14:textId="77777777" w:rsidR="000C68A7" w:rsidRPr="003C5779" w:rsidRDefault="000C68A7" w:rsidP="00FE1E1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29726B48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258A6E18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AAE4664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ACF4299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C3A9A03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F3321EF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37A9942F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FA6980D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352427C7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716DD47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5333BA6B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2837B9C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929AFE5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F4D9BB8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F5B9CCD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89B538D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9E1402E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51681D92" w14:textId="77777777" w:rsidR="000C68A7" w:rsidRPr="002B051A" w:rsidRDefault="000C68A7" w:rsidP="00FE1E1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D9287" id="411 Grupo" o:spid="_x0000_s1031" style="position:absolute;left:0;text-align:left;margin-left:-10.5pt;margin-top:9.7pt;width:477.05pt;height:77.85pt;z-index:-251388416;mso-width-relative:margin;mso-height-relative:margin" coordorigin="3201" coordsize="27332,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412 Llamada rectangular" o:spid="_x0000_s1032" type="#_x0000_t61" style="position:absolute;left:3201;width:6368;height:9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5ysMA&#10;AADcAAAADwAAAGRycy9kb3ducmV2LnhtbESPQYvCMBSE7wv+h/AEb2uqqEg1igiuysKCVQRvj+bZ&#10;FpOX0mS1/nuzsOBxmJlvmPmytUbcqfGVYwWDfgKCOHe64kLB6bj5nILwAVmjcUwKnuRhueh8zDHV&#10;7sEHumehEBHCPkUFZQh1KqXPS7Lo+64mjt7VNRZDlE0hdYOPCLdGDpNkIi1WHBdKrGldUn7Lfq2C&#10;b83GTMZ+yz8X/jpnp8vxutkr1eu2qxmIQG14h//bO61gNBjC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m5ysMAAADcAAAADwAAAAAAAAAAAAAAAACYAgAAZHJzL2Rv&#10;d25yZXYueG1sUEsFBgAAAAAEAAQA9QAAAIgDAAAAAA==&#10;" adj="6500,18334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010F95A" w14:textId="77777777" w:rsidR="000C68A7" w:rsidRDefault="000C68A7" w:rsidP="00FE1E1D">
                        <w:pPr>
                          <w:jc w:val="center"/>
                        </w:pPr>
                        <w:r>
                          <w:t>PRACTICE</w:t>
                        </w:r>
                      </w:p>
                      <w:p w14:paraId="763AB833" w14:textId="77777777" w:rsidR="000C68A7" w:rsidRDefault="000C68A7" w:rsidP="00FE1E1D">
                        <w:pPr>
                          <w:jc w:val="center"/>
                        </w:pPr>
                      </w:p>
                      <w:p w14:paraId="45B979CF" w14:textId="77777777" w:rsidR="000C68A7" w:rsidRDefault="000C68A7" w:rsidP="00FE1E1D"/>
                      <w:p w14:paraId="7782C8A5" w14:textId="77777777" w:rsidR="000C68A7" w:rsidRDefault="000C68A7" w:rsidP="00FE1E1D">
                        <w:pPr>
                          <w:jc w:val="center"/>
                        </w:pPr>
                      </w:p>
                      <w:p w14:paraId="6F5868F6" w14:textId="77777777" w:rsidR="000C68A7" w:rsidRDefault="000C68A7" w:rsidP="00FE1E1D">
                        <w:pPr>
                          <w:jc w:val="center"/>
                        </w:pPr>
                      </w:p>
                      <w:p w14:paraId="2DBF8B7F" w14:textId="77777777" w:rsidR="000C68A7" w:rsidRDefault="000C68A7" w:rsidP="00FE1E1D">
                        <w:pPr>
                          <w:jc w:val="center"/>
                        </w:pPr>
                      </w:p>
                      <w:p w14:paraId="285750CB" w14:textId="77777777" w:rsidR="000C68A7" w:rsidRDefault="000C68A7" w:rsidP="00FE1E1D">
                        <w:pPr>
                          <w:jc w:val="center"/>
                        </w:pPr>
                      </w:p>
                      <w:p w14:paraId="38C3446D" w14:textId="77777777" w:rsidR="000C68A7" w:rsidRDefault="000C68A7" w:rsidP="00FE1E1D">
                        <w:pPr>
                          <w:jc w:val="center"/>
                        </w:pPr>
                      </w:p>
                      <w:p w14:paraId="3624EAC8" w14:textId="77777777" w:rsidR="000C68A7" w:rsidRDefault="000C68A7" w:rsidP="00FE1E1D">
                        <w:pPr>
                          <w:jc w:val="center"/>
                        </w:pPr>
                      </w:p>
                      <w:p w14:paraId="414FC4B0" w14:textId="77777777" w:rsidR="000C68A7" w:rsidRDefault="000C68A7" w:rsidP="00FE1E1D">
                        <w:pPr>
                          <w:jc w:val="center"/>
                        </w:pPr>
                      </w:p>
                      <w:p w14:paraId="2C395919" w14:textId="77777777" w:rsidR="000C68A7" w:rsidRDefault="000C68A7" w:rsidP="00FE1E1D">
                        <w:pPr>
                          <w:jc w:val="center"/>
                        </w:pPr>
                      </w:p>
                      <w:p w14:paraId="2F1BE0A9" w14:textId="77777777" w:rsidR="000C68A7" w:rsidRDefault="000C68A7" w:rsidP="00FE1E1D">
                        <w:pPr>
                          <w:jc w:val="center"/>
                        </w:pPr>
                      </w:p>
                      <w:p w14:paraId="5B867F4C" w14:textId="77777777" w:rsidR="000C68A7" w:rsidRDefault="000C68A7" w:rsidP="00FE1E1D">
                        <w:pPr>
                          <w:jc w:val="center"/>
                        </w:pPr>
                      </w:p>
                      <w:p w14:paraId="51CE6086" w14:textId="77777777" w:rsidR="000C68A7" w:rsidRDefault="000C68A7" w:rsidP="00FE1E1D">
                        <w:pPr>
                          <w:jc w:val="center"/>
                        </w:pPr>
                      </w:p>
                      <w:p w14:paraId="7559CD51" w14:textId="77777777" w:rsidR="000C68A7" w:rsidRDefault="000C68A7" w:rsidP="00FE1E1D">
                        <w:pPr>
                          <w:jc w:val="center"/>
                        </w:pPr>
                      </w:p>
                      <w:p w14:paraId="11269810" w14:textId="77777777" w:rsidR="000C68A7" w:rsidRDefault="000C68A7" w:rsidP="00FE1E1D">
                        <w:pPr>
                          <w:jc w:val="center"/>
                        </w:pPr>
                      </w:p>
                      <w:p w14:paraId="10A44634" w14:textId="77777777" w:rsidR="000C68A7" w:rsidRDefault="000C68A7" w:rsidP="00FE1E1D">
                        <w:pPr>
                          <w:jc w:val="center"/>
                        </w:pPr>
                      </w:p>
                      <w:p w14:paraId="0925E8B3" w14:textId="77777777" w:rsidR="000C68A7" w:rsidRDefault="000C68A7" w:rsidP="00FE1E1D">
                        <w:pPr>
                          <w:jc w:val="center"/>
                        </w:pPr>
                      </w:p>
                      <w:p w14:paraId="0E5CCA29" w14:textId="77777777" w:rsidR="000C68A7" w:rsidRDefault="000C68A7" w:rsidP="00FE1E1D">
                        <w:pPr>
                          <w:jc w:val="center"/>
                        </w:pPr>
                      </w:p>
                      <w:p w14:paraId="18C4440A" w14:textId="77777777" w:rsidR="000C68A7" w:rsidRDefault="000C68A7" w:rsidP="00FE1E1D">
                        <w:pPr>
                          <w:jc w:val="center"/>
                        </w:pPr>
                      </w:p>
                      <w:p w14:paraId="3C72EF80" w14:textId="77777777" w:rsidR="000C68A7" w:rsidRDefault="000C68A7" w:rsidP="00FE1E1D">
                        <w:pPr>
                          <w:jc w:val="center"/>
                        </w:pPr>
                      </w:p>
                    </w:txbxContent>
                  </v:textbox>
                </v:shape>
                <v:shape id="0 Imagen" o:spid="_x0000_s1033" type="#_x0000_t75" style="position:absolute;left:4298;top:2232;width:2294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EtDDAAAA3AAAAA8AAABkcnMvZG93bnJldi54bWxEj81qwzAQhO+FvIPYQG6NbKcU40QJIVBw&#10;emqTPMBirX+ItXIk1XbfvioUehxm5htmd5hNL0ZyvrOsIF0nIIgrqztuFNyub885CB+QNfaWScE3&#10;eTjsF087LLSd+JPGS2hEhLAvUEEbwlBI6auWDPq1HYijV1tnMETpGqkdThFuepklyas02HFcaHGg&#10;U0vV/fJlFJQ1H6uN/zgPWRnm9/wx6dE1Sq2W83ELItAc/sN/7VIreEk38HsmHgG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IS0MMAAADcAAAADwAAAAAAAAAAAAAAAACf&#10;AgAAZHJzL2Rvd25yZXYueG1sUEsFBgAAAAAEAAQA9wAAAI8DAAAAAA==&#10;">
                  <v:imagedata r:id="rId34" o:title=""/>
                  <v:path arrowok="t"/>
                </v:shape>
                <v:shape id="414 Llamada rectangular" o:spid="_x0000_s1034" type="#_x0000_t61" style="position:absolute;left:9462;width:21072;height:9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o4cQA&#10;AADcAAAADwAAAGRycy9kb3ducmV2LnhtbESPS4vCQBCE74L/YeiFvYhOXIKGrKOIIqwHwddhj02m&#10;82AzPTEzavbfO4Lgsaiqr6jZojO1uFHrKssKxqMIBHFmdcWFgvNpM0xAOI+ssbZMCv7JwWLe780w&#10;1fbOB7odfSEChF2KCkrvm1RKl5Vk0I1sQxy83LYGfZBtIXWL9wA3tfyKook0WHFYKLGhVUnZ3/Fq&#10;FOwpz+tpEm8v0Xrwm+wK5LO7KPX50S2/QXjq/Dv8av9oBfE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qOHEAAAA3AAAAA8AAAAAAAAAAAAAAAAAmAIAAGRycy9k&#10;b3ducmV2LnhtbFBLBQYAAAAABAAEAPUAAACJAwAAAAA=&#10;" adj="6500,18334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95E019C" w14:textId="77777777" w:rsidR="000C68A7" w:rsidRPr="0087674E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670B5DC" w14:textId="77777777" w:rsidR="000C68A7" w:rsidRDefault="000C68A7" w:rsidP="00FE1E1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Read the numbers:</w:t>
                        </w:r>
                      </w:p>
                      <w:p w14:paraId="2CFD79E3" w14:textId="77777777" w:rsidR="000C68A7" w:rsidRPr="00FE1E1D" w:rsidRDefault="006F7A53" w:rsidP="00FE1E1D">
                        <w:pPr>
                          <w:jc w:val="center"/>
                          <w:rPr>
                            <w:noProof/>
                            <w:lang w:val="en-US" w:eastAsia="es-CO"/>
                          </w:rPr>
                        </w:pPr>
                        <w:hyperlink r:id="rId35" w:history="1">
                          <w:r w:rsidR="000C68A7" w:rsidRPr="00FE1E1D">
                            <w:rPr>
                              <w:rStyle w:val="Hipervnculo"/>
                              <w:noProof/>
                              <w:lang w:val="en-US" w:eastAsia="es-CO"/>
                            </w:rPr>
                            <w:t>http://www.mes-english.com/flashcards/files/numbers.pdf</w:t>
                          </w:r>
                        </w:hyperlink>
                      </w:p>
                      <w:p w14:paraId="1339BF73" w14:textId="77777777" w:rsidR="000C68A7" w:rsidRPr="003C5779" w:rsidRDefault="000C68A7" w:rsidP="00FE1E1D">
                        <w:pPr>
                          <w:rPr>
                            <w:lang w:val="en-US"/>
                          </w:rPr>
                        </w:pPr>
                      </w:p>
                      <w:p w14:paraId="29726B48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258A6E18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AAE4664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ACF4299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C3A9A03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F3321EF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37A9942F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FA6980D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352427C7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716DD47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5333BA6B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2837B9C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929AFE5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F4D9BB8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F5B9CCD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89B538D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9E1402E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51681D92" w14:textId="77777777" w:rsidR="000C68A7" w:rsidRPr="002B051A" w:rsidRDefault="000C68A7" w:rsidP="00FE1E1D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07FF021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072BF8C2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3CF2EAFE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4E2DD4CF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4F49EE6D" w14:textId="77777777" w:rsidR="0064398E" w:rsidRPr="009136FF" w:rsidRDefault="0064398E" w:rsidP="00BA26FD">
      <w:pPr>
        <w:pStyle w:val="Prrafodelista"/>
        <w:ind w:left="1003"/>
        <w:rPr>
          <w:noProof/>
          <w:lang w:val="en-US" w:eastAsia="es-CO"/>
        </w:rPr>
      </w:pPr>
    </w:p>
    <w:p w14:paraId="624CB4A5" w14:textId="77777777" w:rsidR="00FE1E1D" w:rsidRPr="009136FF" w:rsidRDefault="00FE1E1D" w:rsidP="00BA26FD">
      <w:pPr>
        <w:pStyle w:val="Prrafodelista"/>
        <w:ind w:left="1003"/>
        <w:rPr>
          <w:noProof/>
          <w:lang w:val="en-US" w:eastAsia="es-CO"/>
        </w:rPr>
      </w:pPr>
    </w:p>
    <w:tbl>
      <w:tblPr>
        <w:tblStyle w:val="Tablaconcuadrcula"/>
        <w:tblW w:w="0" w:type="auto"/>
        <w:tblInd w:w="-3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6607"/>
        <w:gridCol w:w="6573"/>
      </w:tblGrid>
      <w:tr w:rsidR="00F71A1A" w:rsidRPr="00C77ED4" w14:paraId="5F02370A" w14:textId="77777777" w:rsidTr="003772C8">
        <w:tc>
          <w:tcPr>
            <w:tcW w:w="13180" w:type="dxa"/>
            <w:gridSpan w:val="2"/>
          </w:tcPr>
          <w:p w14:paraId="33BB111B" w14:textId="77777777" w:rsidR="00F71A1A" w:rsidRDefault="003772C8" w:rsidP="00407AC9">
            <w:pPr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58784" behindDoc="0" locked="0" layoutInCell="1" allowOverlap="1" wp14:anchorId="7718B2BD" wp14:editId="098DFED0">
                  <wp:simplePos x="0" y="0"/>
                  <wp:positionH relativeFrom="column">
                    <wp:posOffset>4150995</wp:posOffset>
                  </wp:positionH>
                  <wp:positionV relativeFrom="paragraph">
                    <wp:posOffset>163830</wp:posOffset>
                  </wp:positionV>
                  <wp:extent cx="477520" cy="407670"/>
                  <wp:effectExtent l="0" t="0" r="0" b="0"/>
                  <wp:wrapNone/>
                  <wp:docPr id="434" name="Imagen 434" descr="C:\Users\Usuario\Desktop\guias nuevas primaria\listen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o\Desktop\guias nuevas primaria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957760" behindDoc="0" locked="0" layoutInCell="1" allowOverlap="1" wp14:anchorId="277538AC" wp14:editId="570BE06C">
                  <wp:simplePos x="0" y="0"/>
                  <wp:positionH relativeFrom="column">
                    <wp:posOffset>2698750</wp:posOffset>
                  </wp:positionH>
                  <wp:positionV relativeFrom="paragraph">
                    <wp:posOffset>162560</wp:posOffset>
                  </wp:positionV>
                  <wp:extent cx="699770" cy="532130"/>
                  <wp:effectExtent l="0" t="0" r="5080" b="1270"/>
                  <wp:wrapNone/>
                  <wp:docPr id="431" name="Imagen 431" descr="C:\Users\Usuario\Desktop\guias nuevas primaria\click 2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uario\Desktop\guias nuevas primaria\clic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C199E" w14:textId="77777777" w:rsidR="00F71A1A" w:rsidRDefault="00F71A1A" w:rsidP="003772C8">
            <w:pPr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Click                  to listen to             the pronunciation</w:t>
            </w:r>
          </w:p>
          <w:p w14:paraId="5BBF8FF3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</w:tc>
      </w:tr>
      <w:tr w:rsidR="00F71A1A" w:rsidRPr="00C77ED4" w14:paraId="5B9054DA" w14:textId="77777777" w:rsidTr="003772C8">
        <w:tc>
          <w:tcPr>
            <w:tcW w:w="6607" w:type="dxa"/>
          </w:tcPr>
          <w:p w14:paraId="73066BB2" w14:textId="77777777" w:rsidR="00F71A1A" w:rsidRDefault="00F71A1A" w:rsidP="00407AC9">
            <w:pPr>
              <w:rPr>
                <w:noProof/>
                <w:lang w:val="en-US" w:eastAsia="es-CO"/>
              </w:rPr>
            </w:pPr>
            <w:bookmarkStart w:id="0" w:name="_GoBack"/>
            <w:r>
              <w:rPr>
                <w:noProof/>
                <w:lang w:eastAsia="es-CO"/>
              </w:rPr>
              <w:drawing>
                <wp:anchor distT="0" distB="0" distL="114300" distR="114300" simplePos="0" relativeHeight="251959808" behindDoc="0" locked="0" layoutInCell="1" allowOverlap="1" wp14:anchorId="7DAD6313" wp14:editId="7FBED9EB">
                  <wp:simplePos x="0" y="0"/>
                  <wp:positionH relativeFrom="column">
                    <wp:posOffset>102844</wp:posOffset>
                  </wp:positionH>
                  <wp:positionV relativeFrom="paragraph">
                    <wp:posOffset>266065</wp:posOffset>
                  </wp:positionV>
                  <wp:extent cx="3899721" cy="2538484"/>
                  <wp:effectExtent l="171450" t="171450" r="234315" b="224155"/>
                  <wp:wrapNone/>
                  <wp:docPr id="436" name="Imagen 436" descr="C:\Users\Usuario\Desktop\guias nuevas primaria\the numbers audio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uario\Desktop\guias nuevas primaria\the numbers au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721" cy="2538484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585E8F89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3EB56EFC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516F88D2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3EE0C0DF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4F540A05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661147F1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4001D87E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21DB41DA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737A0722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  <w:p w14:paraId="2B70935F" w14:textId="77777777" w:rsidR="00F71A1A" w:rsidRDefault="00F71A1A" w:rsidP="00407AC9">
            <w:pPr>
              <w:rPr>
                <w:noProof/>
                <w:lang w:val="en-US" w:eastAsia="es-CO"/>
              </w:rPr>
            </w:pPr>
          </w:p>
        </w:tc>
        <w:tc>
          <w:tcPr>
            <w:tcW w:w="6573" w:type="dxa"/>
          </w:tcPr>
          <w:p w14:paraId="18D26C45" w14:textId="77777777" w:rsidR="00F71A1A" w:rsidRDefault="00F71A1A" w:rsidP="00407AC9">
            <w:pPr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955712" behindDoc="0" locked="0" layoutInCell="1" allowOverlap="1" wp14:anchorId="57BAFCB0" wp14:editId="3B7CD091">
                  <wp:simplePos x="0" y="0"/>
                  <wp:positionH relativeFrom="column">
                    <wp:posOffset>-37626</wp:posOffset>
                  </wp:positionH>
                  <wp:positionV relativeFrom="paragraph">
                    <wp:posOffset>62620</wp:posOffset>
                  </wp:positionV>
                  <wp:extent cx="4079891" cy="3070746"/>
                  <wp:effectExtent l="19050" t="0" r="15875" b="968375"/>
                  <wp:wrapNone/>
                  <wp:docPr id="43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7121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-66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1"/>
        <w:gridCol w:w="672"/>
        <w:gridCol w:w="737"/>
        <w:gridCol w:w="843"/>
        <w:gridCol w:w="4603"/>
      </w:tblGrid>
      <w:tr w:rsidR="00AA35FE" w14:paraId="37120D1B" w14:textId="77777777" w:rsidTr="00AC2460">
        <w:trPr>
          <w:trHeight w:val="406"/>
        </w:trPr>
        <w:tc>
          <w:tcPr>
            <w:tcW w:w="2751" w:type="dxa"/>
            <w:vMerge w:val="restart"/>
            <w:shd w:val="clear" w:color="auto" w:fill="auto"/>
          </w:tcPr>
          <w:p w14:paraId="4B141B77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961856" behindDoc="0" locked="0" layoutInCell="1" allowOverlap="1" wp14:anchorId="3E5A2258" wp14:editId="22E45161">
                  <wp:simplePos x="0" y="0"/>
                  <wp:positionH relativeFrom="column">
                    <wp:posOffset>12937</wp:posOffset>
                  </wp:positionH>
                  <wp:positionV relativeFrom="paragraph">
                    <wp:posOffset>101837</wp:posOffset>
                  </wp:positionV>
                  <wp:extent cx="1514901" cy="1659079"/>
                  <wp:effectExtent l="0" t="0" r="9525" b="0"/>
                  <wp:wrapNone/>
                  <wp:docPr id="438" name="Imagen 438" descr="C:\Users\Usuario\Desktop\Guías 2014, ucn, centro idiomas, a1\nivel a1\student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uario\Desktop\Guías 2014, ucn, centro idiomas, a1\nivel a1\student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43" cy="166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6E9020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59C0B0A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E6082A7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578142F8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4F2F924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84C93C6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CCDE786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237DC4B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40AF033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2ADD541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1DAFADA" w14:textId="77777777" w:rsidR="00AA35FE" w:rsidRDefault="00AA35FE" w:rsidP="00AA35FE">
            <w:pPr>
              <w:pStyle w:val="Prrafodelista"/>
              <w:ind w:left="0"/>
              <w:jc w:val="both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For numbers from 20 to 31, we use:</w:t>
            </w:r>
          </w:p>
          <w:p w14:paraId="08D647AD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F888075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20 + 1: 21</w:t>
            </w:r>
          </w:p>
          <w:p w14:paraId="52B4BC5A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20 + 2: 22</w:t>
            </w:r>
          </w:p>
          <w:p w14:paraId="7AAABD35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20 + 3: 23</w:t>
            </w:r>
          </w:p>
        </w:tc>
        <w:tc>
          <w:tcPr>
            <w:tcW w:w="672" w:type="dxa"/>
            <w:shd w:val="clear" w:color="auto" w:fill="auto"/>
          </w:tcPr>
          <w:p w14:paraId="03298568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6AEF90AA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038DB835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1</w:t>
            </w:r>
          </w:p>
        </w:tc>
        <w:tc>
          <w:tcPr>
            <w:tcW w:w="4603" w:type="dxa"/>
            <w:shd w:val="clear" w:color="auto" w:fill="auto"/>
          </w:tcPr>
          <w:p w14:paraId="6EE089C4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one</w:t>
            </w:r>
          </w:p>
        </w:tc>
      </w:tr>
      <w:tr w:rsidR="00AA35FE" w14:paraId="0DFFA65E" w14:textId="77777777" w:rsidTr="00AC2460">
        <w:trPr>
          <w:trHeight w:val="217"/>
        </w:trPr>
        <w:tc>
          <w:tcPr>
            <w:tcW w:w="2751" w:type="dxa"/>
            <w:vMerge/>
            <w:shd w:val="clear" w:color="auto" w:fill="auto"/>
          </w:tcPr>
          <w:p w14:paraId="4A8D83AC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32014689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75FBC291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56643BD8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2</w:t>
            </w:r>
          </w:p>
        </w:tc>
        <w:tc>
          <w:tcPr>
            <w:tcW w:w="4603" w:type="dxa"/>
            <w:shd w:val="clear" w:color="auto" w:fill="auto"/>
          </w:tcPr>
          <w:p w14:paraId="5E58C162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two</w:t>
            </w:r>
          </w:p>
        </w:tc>
      </w:tr>
      <w:tr w:rsidR="00AA35FE" w14:paraId="4AA65921" w14:textId="77777777" w:rsidTr="00AC2460">
        <w:trPr>
          <w:trHeight w:val="217"/>
        </w:trPr>
        <w:tc>
          <w:tcPr>
            <w:tcW w:w="2751" w:type="dxa"/>
            <w:vMerge/>
            <w:shd w:val="clear" w:color="auto" w:fill="auto"/>
          </w:tcPr>
          <w:p w14:paraId="239E2EDB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06783EB6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4E0A739B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0201D096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3</w:t>
            </w:r>
          </w:p>
        </w:tc>
        <w:tc>
          <w:tcPr>
            <w:tcW w:w="4603" w:type="dxa"/>
            <w:shd w:val="clear" w:color="auto" w:fill="auto"/>
          </w:tcPr>
          <w:p w14:paraId="1AABC4B7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three</w:t>
            </w:r>
          </w:p>
        </w:tc>
      </w:tr>
      <w:tr w:rsidR="00AA35FE" w14:paraId="73CB521A" w14:textId="77777777" w:rsidTr="00AC2460">
        <w:trPr>
          <w:trHeight w:val="217"/>
        </w:trPr>
        <w:tc>
          <w:tcPr>
            <w:tcW w:w="2751" w:type="dxa"/>
            <w:vMerge/>
            <w:shd w:val="clear" w:color="auto" w:fill="auto"/>
          </w:tcPr>
          <w:p w14:paraId="6AB61DC1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67A05BFD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0DF5E1D0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2CE4A76E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4</w:t>
            </w:r>
          </w:p>
        </w:tc>
        <w:tc>
          <w:tcPr>
            <w:tcW w:w="4603" w:type="dxa"/>
            <w:shd w:val="clear" w:color="auto" w:fill="auto"/>
          </w:tcPr>
          <w:p w14:paraId="5AF7E9A5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four</w:t>
            </w:r>
          </w:p>
        </w:tc>
      </w:tr>
      <w:tr w:rsidR="00AA35FE" w14:paraId="7A1BC7FB" w14:textId="77777777" w:rsidTr="00AC2460">
        <w:trPr>
          <w:trHeight w:val="395"/>
        </w:trPr>
        <w:tc>
          <w:tcPr>
            <w:tcW w:w="2751" w:type="dxa"/>
            <w:vMerge/>
            <w:shd w:val="clear" w:color="auto" w:fill="auto"/>
          </w:tcPr>
          <w:p w14:paraId="5A19B69D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277F98F3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651B7C0A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6A727CB3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5</w:t>
            </w:r>
          </w:p>
        </w:tc>
        <w:tc>
          <w:tcPr>
            <w:tcW w:w="4603" w:type="dxa"/>
            <w:shd w:val="clear" w:color="auto" w:fill="auto"/>
          </w:tcPr>
          <w:p w14:paraId="4526BC8A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five</w:t>
            </w:r>
          </w:p>
        </w:tc>
      </w:tr>
      <w:tr w:rsidR="00AA35FE" w14:paraId="616BA196" w14:textId="77777777" w:rsidTr="00AC2460">
        <w:trPr>
          <w:trHeight w:val="372"/>
        </w:trPr>
        <w:tc>
          <w:tcPr>
            <w:tcW w:w="2751" w:type="dxa"/>
            <w:vMerge/>
            <w:shd w:val="clear" w:color="auto" w:fill="auto"/>
          </w:tcPr>
          <w:p w14:paraId="16D3DDD3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58F1A205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48E186C3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0EFBC4BA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6</w:t>
            </w:r>
          </w:p>
        </w:tc>
        <w:tc>
          <w:tcPr>
            <w:tcW w:w="4603" w:type="dxa"/>
            <w:shd w:val="clear" w:color="auto" w:fill="auto"/>
          </w:tcPr>
          <w:p w14:paraId="6BB6DDE6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six</w:t>
            </w:r>
          </w:p>
        </w:tc>
      </w:tr>
      <w:tr w:rsidR="00AA35FE" w14:paraId="460CDE11" w14:textId="77777777" w:rsidTr="00AC2460">
        <w:trPr>
          <w:trHeight w:val="324"/>
        </w:trPr>
        <w:tc>
          <w:tcPr>
            <w:tcW w:w="2751" w:type="dxa"/>
            <w:vMerge/>
            <w:shd w:val="clear" w:color="auto" w:fill="auto"/>
          </w:tcPr>
          <w:p w14:paraId="7922DA05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4912EC8C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7609A513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6B0ED185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7</w:t>
            </w:r>
          </w:p>
        </w:tc>
        <w:tc>
          <w:tcPr>
            <w:tcW w:w="4603" w:type="dxa"/>
            <w:shd w:val="clear" w:color="auto" w:fill="auto"/>
          </w:tcPr>
          <w:p w14:paraId="3288D2D4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seven</w:t>
            </w:r>
          </w:p>
        </w:tc>
      </w:tr>
      <w:tr w:rsidR="00AA35FE" w14:paraId="45AEEF98" w14:textId="77777777" w:rsidTr="00AC2460">
        <w:trPr>
          <w:trHeight w:val="324"/>
        </w:trPr>
        <w:tc>
          <w:tcPr>
            <w:tcW w:w="2751" w:type="dxa"/>
            <w:vMerge/>
            <w:shd w:val="clear" w:color="auto" w:fill="auto"/>
          </w:tcPr>
          <w:p w14:paraId="76AFFDDA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58AA7F91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1FECC2C2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58F8413A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8</w:t>
            </w:r>
          </w:p>
        </w:tc>
        <w:tc>
          <w:tcPr>
            <w:tcW w:w="4603" w:type="dxa"/>
            <w:shd w:val="clear" w:color="auto" w:fill="auto"/>
          </w:tcPr>
          <w:p w14:paraId="46EB231D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eight</w:t>
            </w:r>
          </w:p>
        </w:tc>
      </w:tr>
      <w:tr w:rsidR="00AA35FE" w14:paraId="2C668955" w14:textId="77777777" w:rsidTr="00AC2460">
        <w:trPr>
          <w:trHeight w:val="324"/>
        </w:trPr>
        <w:tc>
          <w:tcPr>
            <w:tcW w:w="2751" w:type="dxa"/>
            <w:vMerge/>
            <w:shd w:val="clear" w:color="auto" w:fill="auto"/>
          </w:tcPr>
          <w:p w14:paraId="632A6ED0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6DE9FE2C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20</w:t>
            </w:r>
          </w:p>
        </w:tc>
        <w:tc>
          <w:tcPr>
            <w:tcW w:w="737" w:type="dxa"/>
            <w:shd w:val="clear" w:color="auto" w:fill="auto"/>
          </w:tcPr>
          <w:p w14:paraId="44C8CB4E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662C49C6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9</w:t>
            </w:r>
          </w:p>
        </w:tc>
        <w:tc>
          <w:tcPr>
            <w:tcW w:w="4603" w:type="dxa"/>
            <w:shd w:val="clear" w:color="auto" w:fill="auto"/>
          </w:tcPr>
          <w:p w14:paraId="4C1713FC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Twenty nine</w:t>
            </w:r>
          </w:p>
        </w:tc>
      </w:tr>
      <w:tr w:rsidR="00AA35FE" w14:paraId="377B4050" w14:textId="77777777" w:rsidTr="00AC2460">
        <w:trPr>
          <w:trHeight w:val="324"/>
        </w:trPr>
        <w:tc>
          <w:tcPr>
            <w:tcW w:w="2751" w:type="dxa"/>
            <w:vMerge/>
            <w:shd w:val="clear" w:color="auto" w:fill="auto"/>
          </w:tcPr>
          <w:p w14:paraId="74AF5319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0513E264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30</w:t>
            </w:r>
          </w:p>
        </w:tc>
        <w:tc>
          <w:tcPr>
            <w:tcW w:w="737" w:type="dxa"/>
            <w:shd w:val="clear" w:color="auto" w:fill="auto"/>
          </w:tcPr>
          <w:p w14:paraId="66E0D6FD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</w:p>
        </w:tc>
        <w:tc>
          <w:tcPr>
            <w:tcW w:w="843" w:type="dxa"/>
            <w:shd w:val="clear" w:color="auto" w:fill="auto"/>
          </w:tcPr>
          <w:p w14:paraId="5AA49EBF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</w:p>
        </w:tc>
        <w:tc>
          <w:tcPr>
            <w:tcW w:w="4603" w:type="dxa"/>
            <w:shd w:val="clear" w:color="auto" w:fill="auto"/>
          </w:tcPr>
          <w:p w14:paraId="786AE25F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Thirty</w:t>
            </w:r>
          </w:p>
        </w:tc>
      </w:tr>
      <w:tr w:rsidR="00AA35FE" w14:paraId="5B730BB2" w14:textId="77777777" w:rsidTr="00AC2460">
        <w:trPr>
          <w:trHeight w:val="525"/>
        </w:trPr>
        <w:tc>
          <w:tcPr>
            <w:tcW w:w="2751" w:type="dxa"/>
            <w:vMerge/>
            <w:shd w:val="clear" w:color="auto" w:fill="auto"/>
          </w:tcPr>
          <w:p w14:paraId="0E5F02D3" w14:textId="77777777" w:rsidR="00AA35FE" w:rsidRDefault="00AA35FE" w:rsidP="00AA35FE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  <w:tc>
          <w:tcPr>
            <w:tcW w:w="672" w:type="dxa"/>
            <w:shd w:val="clear" w:color="auto" w:fill="auto"/>
          </w:tcPr>
          <w:p w14:paraId="6DFC103F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2060"/>
                <w:lang w:val="en-US" w:eastAsia="es-CO"/>
              </w:rPr>
            </w:pPr>
            <w:r w:rsidRPr="00F84EAD">
              <w:rPr>
                <w:b/>
                <w:noProof/>
                <w:color w:val="002060"/>
                <w:lang w:val="en-US" w:eastAsia="es-CO"/>
              </w:rPr>
              <w:t>30</w:t>
            </w:r>
          </w:p>
        </w:tc>
        <w:tc>
          <w:tcPr>
            <w:tcW w:w="737" w:type="dxa"/>
            <w:shd w:val="clear" w:color="auto" w:fill="auto"/>
          </w:tcPr>
          <w:p w14:paraId="7A08388B" w14:textId="77777777" w:rsidR="00AA35FE" w:rsidRDefault="00AA35FE" w:rsidP="00AA35FE">
            <w:pPr>
              <w:pStyle w:val="Prrafodelista"/>
              <w:ind w:left="0"/>
              <w:jc w:val="center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>+</w:t>
            </w:r>
          </w:p>
        </w:tc>
        <w:tc>
          <w:tcPr>
            <w:tcW w:w="843" w:type="dxa"/>
            <w:shd w:val="clear" w:color="auto" w:fill="auto"/>
          </w:tcPr>
          <w:p w14:paraId="286E2FD9" w14:textId="77777777" w:rsidR="00AA35FE" w:rsidRPr="00F84EAD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color w:val="0070C0"/>
                <w:lang w:val="en-US" w:eastAsia="es-CO"/>
              </w:rPr>
            </w:pPr>
            <w:r w:rsidRPr="00F84EAD">
              <w:rPr>
                <w:b/>
                <w:noProof/>
                <w:color w:val="0070C0"/>
                <w:lang w:val="en-US" w:eastAsia="es-CO"/>
              </w:rPr>
              <w:t>1</w:t>
            </w:r>
          </w:p>
        </w:tc>
        <w:tc>
          <w:tcPr>
            <w:tcW w:w="4603" w:type="dxa"/>
            <w:shd w:val="clear" w:color="auto" w:fill="auto"/>
          </w:tcPr>
          <w:p w14:paraId="262E5B58" w14:textId="77777777" w:rsidR="00AA35FE" w:rsidRPr="00353C2B" w:rsidRDefault="00AA35FE" w:rsidP="00AA35FE">
            <w:pPr>
              <w:pStyle w:val="Prrafodelista"/>
              <w:ind w:left="0"/>
              <w:jc w:val="center"/>
              <w:rPr>
                <w:b/>
                <w:noProof/>
                <w:lang w:val="en-US" w:eastAsia="es-CO"/>
              </w:rPr>
            </w:pPr>
            <w:r w:rsidRPr="00353C2B">
              <w:rPr>
                <w:b/>
                <w:noProof/>
                <w:lang w:val="en-US" w:eastAsia="es-CO"/>
              </w:rPr>
              <w:t>Thirty one</w:t>
            </w:r>
          </w:p>
        </w:tc>
      </w:tr>
    </w:tbl>
    <w:p w14:paraId="67948580" w14:textId="77777777" w:rsidR="00322340" w:rsidRDefault="00322340" w:rsidP="00407AC9">
      <w:pPr>
        <w:rPr>
          <w:noProof/>
          <w:lang w:val="en-US" w:eastAsia="es-CO"/>
        </w:rPr>
      </w:pPr>
    </w:p>
    <w:p w14:paraId="47D27789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70409C28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79B39F1E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7AEC3403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52944981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1DD4C1CB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061B39C1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5D834CA5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1120443D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1DE69A06" w14:textId="77777777" w:rsidR="00E05BDC" w:rsidRDefault="00E05BDC" w:rsidP="00BA26FD">
      <w:pPr>
        <w:pStyle w:val="Prrafodelista"/>
        <w:ind w:left="1003"/>
        <w:rPr>
          <w:noProof/>
          <w:lang w:val="en-US" w:eastAsia="es-CO"/>
        </w:rPr>
      </w:pPr>
    </w:p>
    <w:p w14:paraId="32AFA50F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175BF1DD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3D5A74B7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523C6A9E" w14:textId="77777777" w:rsidR="00322340" w:rsidRDefault="00322340" w:rsidP="00BA26FD">
      <w:pPr>
        <w:pStyle w:val="Prrafodelista"/>
        <w:ind w:left="1003"/>
        <w:rPr>
          <w:noProof/>
          <w:lang w:val="en-US" w:eastAsia="es-CO"/>
        </w:rPr>
      </w:pPr>
    </w:p>
    <w:p w14:paraId="72D31CF1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280A38D2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2B32A017" w14:textId="77777777" w:rsidR="007873D5" w:rsidRDefault="00F017FA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C12ADB0" wp14:editId="639DFC4C">
                <wp:simplePos x="0" y="0"/>
                <wp:positionH relativeFrom="column">
                  <wp:posOffset>3467489</wp:posOffset>
                </wp:positionH>
                <wp:positionV relativeFrom="paragraph">
                  <wp:posOffset>120669</wp:posOffset>
                </wp:positionV>
                <wp:extent cx="1937385" cy="422910"/>
                <wp:effectExtent l="381000" t="0" r="24765" b="53340"/>
                <wp:wrapNone/>
                <wp:docPr id="446" name="446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422910"/>
                        </a:xfrm>
                        <a:prstGeom prst="wedgeRectCallout">
                          <a:avLst>
                            <a:gd name="adj1" fmla="val -68713"/>
                            <a:gd name="adj2" fmla="val 5604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EA131" w14:textId="77777777" w:rsidR="000C68A7" w:rsidRPr="002B6FC1" w:rsidRDefault="000C68A7" w:rsidP="002B6FC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6FC1">
                              <w:rPr>
                                <w:b/>
                                <w:sz w:val="32"/>
                                <w:szCs w:val="32"/>
                              </w:rPr>
                              <w:t>2 + 2: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2ADB0" id="446 Llamada rectangular" o:spid="_x0000_s1035" type="#_x0000_t61" style="position:absolute;left:0;text-align:left;margin-left:273.05pt;margin-top:9.5pt;width:152.55pt;height:33.3pt;z-index:2519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" adj="-4042,22906" fillcolor="white [3201]" strokecolor="#4f81bd [3204]" strokeweight="2pt">
                <v:textbox>
                  <w:txbxContent>
                    <w:p w14:paraId="097EA131" w14:textId="77777777" w:rsidR="000C68A7" w:rsidRPr="002B6FC1" w:rsidRDefault="000C68A7" w:rsidP="002B6FC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B6FC1">
                        <w:rPr>
                          <w:b/>
                          <w:sz w:val="32"/>
                          <w:szCs w:val="32"/>
                        </w:rPr>
                        <w:t>2 + 2: ?</w:t>
                      </w:r>
                    </w:p>
                  </w:txbxContent>
                </v:textbox>
              </v:shape>
            </w:pict>
          </mc:Fallback>
        </mc:AlternateContent>
      </w:r>
    </w:p>
    <w:p w14:paraId="503456FD" w14:textId="77777777" w:rsidR="007873D5" w:rsidRDefault="007873D5" w:rsidP="00BA26FD">
      <w:pPr>
        <w:pStyle w:val="Prrafodelista"/>
        <w:ind w:left="1003"/>
        <w:rPr>
          <w:noProof/>
          <w:lang w:val="en-US" w:eastAsia="es-CO"/>
        </w:rPr>
      </w:pPr>
    </w:p>
    <w:p w14:paraId="02FA1070" w14:textId="77777777" w:rsidR="000F69DC" w:rsidRDefault="00966B55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964928" behindDoc="0" locked="0" layoutInCell="1" allowOverlap="1" wp14:anchorId="3EE4D4C3" wp14:editId="6BC31EEB">
            <wp:simplePos x="0" y="0"/>
            <wp:positionH relativeFrom="column">
              <wp:posOffset>1951990</wp:posOffset>
            </wp:positionH>
            <wp:positionV relativeFrom="paragraph">
              <wp:posOffset>164465</wp:posOffset>
            </wp:positionV>
            <wp:extent cx="1332865" cy="2128520"/>
            <wp:effectExtent l="0" t="0" r="635" b="5080"/>
            <wp:wrapSquare wrapText="bothSides"/>
            <wp:docPr id="445" name="Imagen 445" descr="C:\Users\Usuario\Desktop\Guías 2014, ucn, centro idiomas, a1\nivel a1\ciber stud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uario\Desktop\Guías 2014, ucn, centro idiomas, a1\nivel a1\ciber student 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55B13" w14:textId="77777777" w:rsidR="00EE5B8A" w:rsidRDefault="00EE5B8A" w:rsidP="00BA26FD">
      <w:pPr>
        <w:pStyle w:val="Prrafodelista"/>
        <w:ind w:left="1003"/>
        <w:rPr>
          <w:noProof/>
          <w:lang w:val="en-US" w:eastAsia="es-CO"/>
        </w:rPr>
      </w:pPr>
    </w:p>
    <w:p w14:paraId="3B93BF32" w14:textId="77777777" w:rsidR="000F69DC" w:rsidRDefault="0018044C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78614A8" wp14:editId="2DD35177">
                <wp:simplePos x="0" y="0"/>
                <wp:positionH relativeFrom="column">
                  <wp:posOffset>4353626</wp:posOffset>
                </wp:positionH>
                <wp:positionV relativeFrom="paragraph">
                  <wp:posOffset>97468</wp:posOffset>
                </wp:positionV>
                <wp:extent cx="3206750" cy="1828800"/>
                <wp:effectExtent l="0" t="0" r="0" b="0"/>
                <wp:wrapNone/>
                <wp:docPr id="449" name="4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E75C6" w14:textId="77777777" w:rsidR="000C68A7" w:rsidRPr="0018044C" w:rsidRDefault="000C68A7" w:rsidP="0018044C">
                            <w:pPr>
                              <w:pStyle w:val="Prrafodelista"/>
                              <w:ind w:left="1003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44C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Ten</w:t>
                            </w:r>
                          </w:p>
                          <w:p w14:paraId="0669342E" w14:textId="77777777" w:rsidR="000C68A7" w:rsidRPr="0018044C" w:rsidRDefault="000C68A7" w:rsidP="0018044C">
                            <w:pPr>
                              <w:pStyle w:val="Prrafodelista"/>
                              <w:ind w:left="1003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44C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Seven</w:t>
                            </w:r>
                          </w:p>
                          <w:p w14:paraId="0D0376F2" w14:textId="77777777" w:rsidR="000C68A7" w:rsidRPr="0018044C" w:rsidRDefault="000C68A7" w:rsidP="0018044C">
                            <w:pPr>
                              <w:pStyle w:val="Prrafodelista"/>
                              <w:ind w:left="1003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44C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Twenty two</w:t>
                            </w:r>
                          </w:p>
                          <w:p w14:paraId="58F6D829" w14:textId="77777777" w:rsidR="000C68A7" w:rsidRPr="0018044C" w:rsidRDefault="000C68A7" w:rsidP="0018044C">
                            <w:pPr>
                              <w:pStyle w:val="Prrafodelista"/>
                              <w:ind w:left="1003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44C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Twenty six</w:t>
                            </w:r>
                          </w:p>
                          <w:p w14:paraId="10CF8A38" w14:textId="77777777" w:rsidR="000C68A7" w:rsidRPr="0018044C" w:rsidRDefault="000C68A7" w:rsidP="0018044C">
                            <w:pPr>
                              <w:pStyle w:val="Prrafodelista"/>
                              <w:ind w:left="1003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44C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614A8" id="449 Cuadro de texto" o:spid="_x0000_s1036" type="#_x0000_t202" style="position:absolute;left:0;text-align:left;margin-left:342.8pt;margin-top:7.65pt;width:252.5pt;height:2in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" filled="f" stroked="f">
                <v:textbox style="mso-fit-shape-to-text:t">
                  <w:txbxContent>
                    <w:p w14:paraId="792E75C6" w14:textId="77777777" w:rsidR="000C68A7" w:rsidRPr="0018044C" w:rsidRDefault="000C68A7" w:rsidP="0018044C">
                      <w:pPr>
                        <w:pStyle w:val="Prrafodelista"/>
                        <w:ind w:left="1003"/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044C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Ten</w:t>
                      </w:r>
                    </w:p>
                    <w:p w14:paraId="0669342E" w14:textId="77777777" w:rsidR="000C68A7" w:rsidRPr="0018044C" w:rsidRDefault="000C68A7" w:rsidP="0018044C">
                      <w:pPr>
                        <w:pStyle w:val="Prrafodelista"/>
                        <w:ind w:left="1003"/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044C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Seven</w:t>
                      </w:r>
                    </w:p>
                    <w:p w14:paraId="0D0376F2" w14:textId="77777777" w:rsidR="000C68A7" w:rsidRPr="0018044C" w:rsidRDefault="000C68A7" w:rsidP="0018044C">
                      <w:pPr>
                        <w:pStyle w:val="Prrafodelista"/>
                        <w:ind w:left="1003"/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044C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Twenty two</w:t>
                      </w:r>
                    </w:p>
                    <w:p w14:paraId="58F6D829" w14:textId="77777777" w:rsidR="000C68A7" w:rsidRPr="0018044C" w:rsidRDefault="000C68A7" w:rsidP="0018044C">
                      <w:pPr>
                        <w:pStyle w:val="Prrafodelista"/>
                        <w:ind w:left="1003"/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044C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Twenty six</w:t>
                      </w:r>
                    </w:p>
                    <w:p w14:paraId="10CF8A38" w14:textId="77777777" w:rsidR="000C68A7" w:rsidRPr="0018044C" w:rsidRDefault="000C68A7" w:rsidP="0018044C">
                      <w:pPr>
                        <w:pStyle w:val="Prrafodelista"/>
                        <w:ind w:left="1003"/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044C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five</w:t>
                      </w:r>
                    </w:p>
                  </w:txbxContent>
                </v:textbox>
              </v:shape>
            </w:pict>
          </mc:Fallback>
        </mc:AlternateContent>
      </w:r>
      <w:r w:rsidR="007174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EE9134E" wp14:editId="6E965F57">
                <wp:simplePos x="0" y="0"/>
                <wp:positionH relativeFrom="column">
                  <wp:posOffset>3549375</wp:posOffset>
                </wp:positionH>
                <wp:positionV relativeFrom="paragraph">
                  <wp:posOffset>46772</wp:posOffset>
                </wp:positionV>
                <wp:extent cx="3016155" cy="1828800"/>
                <wp:effectExtent l="0" t="0" r="0" b="0"/>
                <wp:wrapNone/>
                <wp:docPr id="448" name="4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1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91E0D" w14:textId="77777777" w:rsidR="000C68A7" w:rsidRPr="007174D7" w:rsidRDefault="000C68A7" w:rsidP="00F017FA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4D7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7 + 3:     </w:t>
                            </w:r>
                          </w:p>
                          <w:p w14:paraId="4572E1FE" w14:textId="77777777" w:rsidR="000C68A7" w:rsidRPr="007174D7" w:rsidRDefault="000C68A7" w:rsidP="00F017FA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4D7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 + 5:     </w:t>
                            </w:r>
                          </w:p>
                          <w:p w14:paraId="63549E1F" w14:textId="77777777" w:rsidR="000C68A7" w:rsidRPr="007174D7" w:rsidRDefault="000C68A7" w:rsidP="00F017FA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4D7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9 + 13: </w:t>
                            </w:r>
                          </w:p>
                          <w:p w14:paraId="4042E4BA" w14:textId="77777777" w:rsidR="000C68A7" w:rsidRDefault="000C68A7" w:rsidP="00F017FA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4D7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8 + 18:   </w:t>
                            </w:r>
                          </w:p>
                          <w:p w14:paraId="614D88C3" w14:textId="77777777" w:rsidR="000C68A7" w:rsidRPr="007174D7" w:rsidRDefault="000C68A7" w:rsidP="00F017FA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4 + 1: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9134E" id="448 Cuadro de texto" o:spid="_x0000_s1037" type="#_x0000_t202" style="position:absolute;left:0;text-align:left;margin-left:279.5pt;margin-top:3.7pt;width:237.5pt;height:2in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" filled="f" stroked="f">
                <v:textbox style="mso-fit-shape-to-text:t">
                  <w:txbxContent>
                    <w:p w14:paraId="75291E0D" w14:textId="77777777" w:rsidR="000C68A7" w:rsidRPr="007174D7" w:rsidRDefault="000C68A7" w:rsidP="00F017FA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4D7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7 + 3:     </w:t>
                      </w:r>
                    </w:p>
                    <w:p w14:paraId="4572E1FE" w14:textId="77777777" w:rsidR="000C68A7" w:rsidRPr="007174D7" w:rsidRDefault="000C68A7" w:rsidP="00F017FA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4D7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 + 5:     </w:t>
                      </w:r>
                    </w:p>
                    <w:p w14:paraId="63549E1F" w14:textId="77777777" w:rsidR="000C68A7" w:rsidRPr="007174D7" w:rsidRDefault="000C68A7" w:rsidP="00F017FA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4D7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9 + 13: </w:t>
                      </w:r>
                    </w:p>
                    <w:p w14:paraId="4042E4BA" w14:textId="77777777" w:rsidR="000C68A7" w:rsidRDefault="000C68A7" w:rsidP="00F017FA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4D7"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8 + 18:   </w:t>
                      </w:r>
                    </w:p>
                    <w:p w14:paraId="614D88C3" w14:textId="77777777" w:rsidR="000C68A7" w:rsidRPr="007174D7" w:rsidRDefault="000C68A7" w:rsidP="00F017FA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4 + 1: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E1AC319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53BB5911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5554C9DA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30D08085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p w14:paraId="49DF3D5E" w14:textId="77777777" w:rsidR="009946BC" w:rsidRDefault="009946BC" w:rsidP="00BA26FD">
      <w:pPr>
        <w:pStyle w:val="Prrafodelista"/>
        <w:ind w:left="1003"/>
        <w:rPr>
          <w:noProof/>
          <w:lang w:val="en-US" w:eastAsia="es-CO"/>
        </w:rPr>
      </w:pPr>
    </w:p>
    <w:p w14:paraId="14420AD4" w14:textId="77777777" w:rsidR="009946BC" w:rsidRDefault="009946BC" w:rsidP="00BA26FD">
      <w:pPr>
        <w:pStyle w:val="Prrafodelista"/>
        <w:ind w:left="1003"/>
        <w:rPr>
          <w:noProof/>
          <w:lang w:val="en-US" w:eastAsia="es-CO"/>
        </w:rPr>
      </w:pPr>
    </w:p>
    <w:p w14:paraId="44A62C06" w14:textId="77777777" w:rsidR="000F69DC" w:rsidRDefault="000F69DC" w:rsidP="00BA26FD">
      <w:pPr>
        <w:pStyle w:val="Prrafodelista"/>
        <w:ind w:left="1003"/>
        <w:rPr>
          <w:noProof/>
          <w:lang w:val="en-US" w:eastAsia="es-CO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2972"/>
      </w:tblGrid>
      <w:tr w:rsidR="00260D23" w14:paraId="47114BBF" w14:textId="77777777" w:rsidTr="005B3428">
        <w:trPr>
          <w:trHeight w:val="1695"/>
        </w:trPr>
        <w:tc>
          <w:tcPr>
            <w:tcW w:w="12972" w:type="dxa"/>
            <w:shd w:val="clear" w:color="auto" w:fill="auto"/>
          </w:tcPr>
          <w:p w14:paraId="35F3C72F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42D2A38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3B97F82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E5D7DE8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3B42BC3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1FFA2B3" w14:textId="77777777" w:rsidR="002B3383" w:rsidRDefault="002B3383" w:rsidP="00BA26FD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021248" behindDoc="0" locked="0" layoutInCell="1" allowOverlap="1" wp14:anchorId="19D47BCD" wp14:editId="079E303B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-859155</wp:posOffset>
                  </wp:positionV>
                  <wp:extent cx="3698240" cy="1146175"/>
                  <wp:effectExtent l="0" t="0" r="0" b="0"/>
                  <wp:wrapSquare wrapText="bothSides"/>
                  <wp:docPr id="481" name="Imagen 481" descr="C:\Users\Usuario\Desktop\guias nuevas primaria\peopl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uario\Desktop\guias nuevas primaria\peopl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D23" w14:paraId="29C71273" w14:textId="77777777" w:rsidTr="00A760A2">
        <w:trPr>
          <w:trHeight w:val="306"/>
        </w:trPr>
        <w:tc>
          <w:tcPr>
            <w:tcW w:w="12972" w:type="dxa"/>
          </w:tcPr>
          <w:p w14:paraId="7D93CA5B" w14:textId="77777777" w:rsidR="002B3383" w:rsidRPr="002B3383" w:rsidRDefault="002B3383" w:rsidP="002B3383">
            <w:pPr>
              <w:pStyle w:val="Prrafodelista"/>
              <w:tabs>
                <w:tab w:val="left" w:pos="10059"/>
                <w:tab w:val="right" w:pos="12756"/>
              </w:tabs>
              <w:spacing w:after="0"/>
              <w:ind w:left="0"/>
              <w:rPr>
                <w:b/>
                <w:noProof/>
                <w:lang w:val="en-US" w:eastAsia="es-CO"/>
              </w:rPr>
            </w:pPr>
            <w:r w:rsidRPr="002B3383">
              <w:rPr>
                <w:b/>
                <w:noProof/>
                <w:lang w:val="en-US" w:eastAsia="es-CO"/>
              </w:rPr>
              <w:t xml:space="preserve">Eight students </w:t>
            </w:r>
            <w:r w:rsidRPr="002B3383">
              <w:rPr>
                <w:b/>
                <w:noProof/>
                <w:lang w:val="en-US" w:eastAsia="es-CO"/>
              </w:rPr>
              <w:tab/>
              <w:t xml:space="preserve">yes                           </w:t>
            </w:r>
            <w:r w:rsidRPr="00C14D97">
              <w:rPr>
                <w:b/>
                <w:noProof/>
                <w:highlight w:val="red"/>
                <w:lang w:val="en-US" w:eastAsia="es-CO"/>
              </w:rPr>
              <w:t>No</w:t>
            </w:r>
            <w:r w:rsidRPr="002B3383">
              <w:rPr>
                <w:b/>
                <w:noProof/>
                <w:lang w:val="en-US" w:eastAsia="es-CO"/>
              </w:rPr>
              <w:t xml:space="preserve"> </w:t>
            </w:r>
          </w:p>
        </w:tc>
      </w:tr>
      <w:tr w:rsidR="000E43EA" w14:paraId="7B0259F3" w14:textId="77777777" w:rsidTr="002B3383">
        <w:tc>
          <w:tcPr>
            <w:tcW w:w="12972" w:type="dxa"/>
            <w:shd w:val="clear" w:color="auto" w:fill="auto"/>
          </w:tcPr>
          <w:p w14:paraId="551B9653" w14:textId="77777777" w:rsidR="002B3383" w:rsidRDefault="003B7CB2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036608" behindDoc="0" locked="0" layoutInCell="1" allowOverlap="1" wp14:anchorId="5AAD0938" wp14:editId="3B47959E">
                  <wp:simplePos x="0" y="0"/>
                  <wp:positionH relativeFrom="column">
                    <wp:posOffset>1574658</wp:posOffset>
                  </wp:positionH>
                  <wp:positionV relativeFrom="paragraph">
                    <wp:posOffset>131445</wp:posOffset>
                  </wp:positionV>
                  <wp:extent cx="4707890" cy="913765"/>
                  <wp:effectExtent l="0" t="0" r="0" b="635"/>
                  <wp:wrapNone/>
                  <wp:docPr id="498" name="Imagen 498" descr="C:\Users\Usuario\Desktop\guias nuevas primaria\ch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uario\Desktop\guias nuevas primaria\chai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89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2D21C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50233B7C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2ADF08A" w14:textId="77777777" w:rsidR="005B3428" w:rsidRDefault="005B3428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5F1DEF0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</w:tr>
      <w:tr w:rsidR="000E43EA" w14:paraId="0B24AEF2" w14:textId="77777777" w:rsidTr="00A760A2">
        <w:tc>
          <w:tcPr>
            <w:tcW w:w="12972" w:type="dxa"/>
          </w:tcPr>
          <w:p w14:paraId="2441CB65" w14:textId="77777777" w:rsidR="002B3383" w:rsidRPr="002B3383" w:rsidRDefault="003B7CB2" w:rsidP="002B3383">
            <w:pPr>
              <w:pStyle w:val="Prrafodelista"/>
              <w:tabs>
                <w:tab w:val="left" w:pos="10059"/>
                <w:tab w:val="right" w:pos="12756"/>
              </w:tabs>
              <w:spacing w:after="0"/>
              <w:ind w:left="0"/>
              <w:rPr>
                <w:b/>
                <w:noProof/>
                <w:lang w:val="en-US" w:eastAsia="es-CO"/>
              </w:rPr>
            </w:pPr>
            <w:r>
              <w:rPr>
                <w:b/>
                <w:noProof/>
                <w:lang w:val="en-US" w:eastAsia="es-CO"/>
              </w:rPr>
              <w:t>Five chairs</w:t>
            </w:r>
            <w:r w:rsidR="002B3383" w:rsidRPr="002B3383">
              <w:rPr>
                <w:b/>
                <w:noProof/>
                <w:lang w:val="en-US" w:eastAsia="es-CO"/>
              </w:rPr>
              <w:tab/>
            </w:r>
            <w:r w:rsidR="002B3383" w:rsidRPr="00C14D97">
              <w:rPr>
                <w:b/>
                <w:noProof/>
                <w:highlight w:val="green"/>
                <w:lang w:val="en-US" w:eastAsia="es-CO"/>
              </w:rPr>
              <w:t>yes</w:t>
            </w:r>
            <w:r w:rsidR="002B3383" w:rsidRPr="002B3383">
              <w:rPr>
                <w:b/>
                <w:noProof/>
                <w:lang w:val="en-US" w:eastAsia="es-CO"/>
              </w:rPr>
              <w:t xml:space="preserve">                           No </w:t>
            </w:r>
          </w:p>
        </w:tc>
      </w:tr>
      <w:tr w:rsidR="00696478" w14:paraId="22D1BE95" w14:textId="77777777" w:rsidTr="002B3383">
        <w:tc>
          <w:tcPr>
            <w:tcW w:w="12972" w:type="dxa"/>
            <w:shd w:val="clear" w:color="auto" w:fill="auto"/>
          </w:tcPr>
          <w:p w14:paraId="195837CF" w14:textId="77777777" w:rsidR="002B3383" w:rsidRDefault="00260D2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038656" behindDoc="0" locked="0" layoutInCell="1" allowOverlap="1" wp14:anchorId="444393EF" wp14:editId="6F8F00E0">
                  <wp:simplePos x="0" y="0"/>
                  <wp:positionH relativeFrom="column">
                    <wp:posOffset>2653646</wp:posOffset>
                  </wp:positionH>
                  <wp:positionV relativeFrom="paragraph">
                    <wp:posOffset>97079</wp:posOffset>
                  </wp:positionV>
                  <wp:extent cx="2538484" cy="941696"/>
                  <wp:effectExtent l="0" t="0" r="0" b="0"/>
                  <wp:wrapNone/>
                  <wp:docPr id="500" name="Imagen 500" descr="C:\Users\Usuario\Desktop\guias nuevas primaria\guit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uario\Desktop\guias nuevas primaria\guit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84" cy="94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1B506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76A8332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C37CABE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36989A2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</w:tr>
      <w:tr w:rsidR="00696478" w14:paraId="1BB0A6EC" w14:textId="77777777" w:rsidTr="00A760A2">
        <w:tc>
          <w:tcPr>
            <w:tcW w:w="12972" w:type="dxa"/>
          </w:tcPr>
          <w:p w14:paraId="63890C7B" w14:textId="77777777" w:rsidR="002B3383" w:rsidRPr="002B3383" w:rsidRDefault="00260D23" w:rsidP="002B3383">
            <w:pPr>
              <w:pStyle w:val="Prrafodelista"/>
              <w:tabs>
                <w:tab w:val="left" w:pos="10059"/>
                <w:tab w:val="right" w:pos="12756"/>
              </w:tabs>
              <w:spacing w:after="0"/>
              <w:ind w:left="0"/>
              <w:rPr>
                <w:b/>
                <w:noProof/>
                <w:lang w:val="en-US" w:eastAsia="es-CO"/>
              </w:rPr>
            </w:pPr>
            <w:r>
              <w:rPr>
                <w:b/>
                <w:noProof/>
                <w:lang w:val="en-US" w:eastAsia="es-CO"/>
              </w:rPr>
              <w:t xml:space="preserve">Three guitars </w:t>
            </w:r>
            <w:r w:rsidR="002B3383" w:rsidRPr="002B3383">
              <w:rPr>
                <w:b/>
                <w:noProof/>
                <w:lang w:val="en-US" w:eastAsia="es-CO"/>
              </w:rPr>
              <w:tab/>
              <w:t xml:space="preserve">yes                           </w:t>
            </w:r>
            <w:r w:rsidR="002B3383" w:rsidRPr="00C14D97">
              <w:rPr>
                <w:b/>
                <w:noProof/>
                <w:highlight w:val="red"/>
                <w:lang w:val="en-US" w:eastAsia="es-CO"/>
              </w:rPr>
              <w:t>No</w:t>
            </w:r>
            <w:r w:rsidR="002B3383" w:rsidRPr="002B3383">
              <w:rPr>
                <w:b/>
                <w:noProof/>
                <w:lang w:val="en-US" w:eastAsia="es-CO"/>
              </w:rPr>
              <w:t xml:space="preserve"> </w:t>
            </w:r>
          </w:p>
        </w:tc>
      </w:tr>
      <w:tr w:rsidR="00696478" w14:paraId="09F5FE47" w14:textId="77777777" w:rsidTr="002B3383">
        <w:tc>
          <w:tcPr>
            <w:tcW w:w="12972" w:type="dxa"/>
            <w:shd w:val="clear" w:color="auto" w:fill="auto"/>
          </w:tcPr>
          <w:p w14:paraId="63007636" w14:textId="77777777" w:rsidR="002B3383" w:rsidRDefault="003B0318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039680" behindDoc="0" locked="0" layoutInCell="1" allowOverlap="1" wp14:anchorId="5C219566" wp14:editId="0F6D45FF">
                  <wp:simplePos x="0" y="0"/>
                  <wp:positionH relativeFrom="column">
                    <wp:posOffset>2516438</wp:posOffset>
                  </wp:positionH>
                  <wp:positionV relativeFrom="paragraph">
                    <wp:posOffset>20718</wp:posOffset>
                  </wp:positionV>
                  <wp:extent cx="3002507" cy="1023582"/>
                  <wp:effectExtent l="0" t="0" r="7620" b="5715"/>
                  <wp:wrapNone/>
                  <wp:docPr id="501" name="Imagen 501" descr="C:\Users\Usuario\Desktop\guias nuevas primaria\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uario\Desktop\guias nuevas primaria\b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07" cy="102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3E497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D2528B5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59775E8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E930A11" w14:textId="77777777" w:rsidR="002B3383" w:rsidRDefault="002B3383" w:rsidP="000C68A7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</w:tc>
      </w:tr>
      <w:tr w:rsidR="00696478" w14:paraId="5B26063A" w14:textId="77777777" w:rsidTr="00A760A2">
        <w:tc>
          <w:tcPr>
            <w:tcW w:w="12972" w:type="dxa"/>
          </w:tcPr>
          <w:p w14:paraId="3D28A3F0" w14:textId="77777777" w:rsidR="002B3383" w:rsidRPr="002B3383" w:rsidRDefault="00450F0F" w:rsidP="005B3428">
            <w:pPr>
              <w:pStyle w:val="Prrafodelista"/>
              <w:tabs>
                <w:tab w:val="left" w:pos="10059"/>
                <w:tab w:val="right" w:pos="12756"/>
              </w:tabs>
              <w:spacing w:after="0"/>
              <w:ind w:left="0"/>
              <w:rPr>
                <w:b/>
                <w:noProof/>
                <w:lang w:val="en-US" w:eastAsia="es-CO"/>
              </w:rPr>
            </w:pPr>
            <w:r>
              <w:rPr>
                <w:b/>
                <w:noProof/>
                <w:lang w:val="en-US" w:eastAsia="es-CO"/>
              </w:rPr>
              <w:t>Twelve balls</w:t>
            </w:r>
            <w:r w:rsidR="002B3383" w:rsidRPr="002B3383">
              <w:rPr>
                <w:b/>
                <w:noProof/>
                <w:lang w:val="en-US" w:eastAsia="es-CO"/>
              </w:rPr>
              <w:tab/>
            </w:r>
            <w:r w:rsidR="002B3383" w:rsidRPr="00C14D97">
              <w:rPr>
                <w:b/>
                <w:noProof/>
                <w:highlight w:val="green"/>
                <w:lang w:val="en-US" w:eastAsia="es-CO"/>
              </w:rPr>
              <w:t>yes</w:t>
            </w:r>
            <w:r w:rsidR="002B3383" w:rsidRPr="002B3383">
              <w:rPr>
                <w:b/>
                <w:noProof/>
                <w:lang w:val="en-US" w:eastAsia="es-CO"/>
              </w:rPr>
              <w:t xml:space="preserve">                           No </w:t>
            </w:r>
          </w:p>
        </w:tc>
      </w:tr>
    </w:tbl>
    <w:p w14:paraId="5CC9C951" w14:textId="77777777" w:rsidR="009946BC" w:rsidRDefault="009946BC" w:rsidP="00BA26FD">
      <w:pPr>
        <w:pStyle w:val="Prrafodelista"/>
        <w:ind w:left="1003"/>
        <w:rPr>
          <w:noProof/>
          <w:lang w:val="en-US" w:eastAsia="es-CO"/>
        </w:rPr>
      </w:pPr>
    </w:p>
    <w:p w14:paraId="443D17FE" w14:textId="77777777" w:rsidR="009946BC" w:rsidRDefault="009946BC" w:rsidP="00696478">
      <w:pPr>
        <w:pStyle w:val="Prrafodelista"/>
        <w:ind w:left="1723"/>
        <w:rPr>
          <w:noProof/>
          <w:lang w:val="en-US" w:eastAsia="es-CO"/>
        </w:rPr>
      </w:pPr>
    </w:p>
    <w:p w14:paraId="76CE56DE" w14:textId="77777777" w:rsidR="00B315B5" w:rsidRDefault="00586D2F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6E22F63D" wp14:editId="4E4D819D">
                <wp:simplePos x="0" y="0"/>
                <wp:positionH relativeFrom="column">
                  <wp:posOffset>3990975</wp:posOffset>
                </wp:positionH>
                <wp:positionV relativeFrom="paragraph">
                  <wp:posOffset>-402343</wp:posOffset>
                </wp:positionV>
                <wp:extent cx="2521585" cy="889000"/>
                <wp:effectExtent l="0" t="0" r="0" b="1905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87418" w14:textId="77777777" w:rsidR="000C68A7" w:rsidRPr="00586D2F" w:rsidRDefault="000C68A7" w:rsidP="00586D2F">
                            <w:pPr>
                              <w:pStyle w:val="Prrafodelista"/>
                              <w:tabs>
                                <w:tab w:val="left" w:pos="4191"/>
                              </w:tabs>
                              <w:ind w:left="100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2F63D" id="510 Cuadro de texto" o:spid="_x0000_s1038" type="#_x0000_t202" style="position:absolute;left:0;text-align:left;margin-left:314.25pt;margin-top:-31.7pt;width:198.55pt;height:70pt;z-index:25205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" filled="f" stroked="f">
                <v:textbox style="mso-fit-shape-to-text:t">
                  <w:txbxContent>
                    <w:p w14:paraId="56687418" w14:textId="77777777" w:rsidR="000C68A7" w:rsidRPr="00586D2F" w:rsidRDefault="000C68A7" w:rsidP="00586D2F">
                      <w:pPr>
                        <w:pStyle w:val="Prrafodelista"/>
                        <w:tabs>
                          <w:tab w:val="left" w:pos="4191"/>
                        </w:tabs>
                        <w:ind w:left="1003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0E723CD4" wp14:editId="4F944DDB">
                <wp:simplePos x="0" y="0"/>
                <wp:positionH relativeFrom="column">
                  <wp:posOffset>2183130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4445"/>
                <wp:wrapNone/>
                <wp:docPr id="505" name="5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38B769" w14:textId="77777777" w:rsidR="000C68A7" w:rsidRPr="00586D2F" w:rsidRDefault="000C68A7" w:rsidP="00586D2F">
                            <w:pPr>
                              <w:pStyle w:val="Prrafodelista"/>
                              <w:tabs>
                                <w:tab w:val="left" w:pos="4191"/>
                              </w:tabs>
                              <w:ind w:left="100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23CD4" id="505 Cuadro de texto" o:spid="_x0000_s1039" type="#_x0000_t202" style="position:absolute;left:0;text-align:left;margin-left:171.9pt;margin-top:-6.75pt;width:2in;height:2in;z-index:25204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" filled="f" stroked="f">
                <v:textbox style="mso-fit-shape-to-text:t">
                  <w:txbxContent>
                    <w:p w14:paraId="6338B769" w14:textId="77777777" w:rsidR="000C68A7" w:rsidRPr="00586D2F" w:rsidRDefault="000C68A7" w:rsidP="00586D2F">
                      <w:pPr>
                        <w:pStyle w:val="Prrafodelista"/>
                        <w:tabs>
                          <w:tab w:val="left" w:pos="4191"/>
                        </w:tabs>
                        <w:ind w:left="1003"/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C94A1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77BB749" wp14:editId="30330E23">
                <wp:simplePos x="0" y="0"/>
                <wp:positionH relativeFrom="column">
                  <wp:posOffset>-181203</wp:posOffset>
                </wp:positionH>
                <wp:positionV relativeFrom="paragraph">
                  <wp:posOffset>-84132</wp:posOffset>
                </wp:positionV>
                <wp:extent cx="2183130" cy="900430"/>
                <wp:effectExtent l="476250" t="0" r="26670" b="13970"/>
                <wp:wrapNone/>
                <wp:docPr id="504" name="50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900430"/>
                        </a:xfrm>
                        <a:prstGeom prst="wedgeRoundRectCallout">
                          <a:avLst>
                            <a:gd name="adj1" fmla="val -71629"/>
                            <a:gd name="adj2" fmla="val -203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DFC84" w14:textId="77777777" w:rsidR="000C68A7" w:rsidRPr="00C94A10" w:rsidRDefault="000C68A7" w:rsidP="00C94A1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94A10">
                              <w:rPr>
                                <w:lang w:val="en-US"/>
                              </w:rPr>
                              <w:t>The days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BB7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504 Llamada rectangular redondeada" o:spid="_x0000_s1040" type="#_x0000_t62" style="position:absolute;left:0;text-align:left;margin-left:-14.25pt;margin-top:-6.6pt;width:171.9pt;height:70.9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" adj="-4672,6403" fillcolor="white [3201]" strokecolor="#4f81bd [3204]" strokeweight="2pt">
                <v:textbox>
                  <w:txbxContent>
                    <w:p w14:paraId="071DFC84" w14:textId="77777777" w:rsidR="000C68A7" w:rsidRPr="00C94A10" w:rsidRDefault="000C68A7" w:rsidP="00C94A10">
                      <w:pPr>
                        <w:jc w:val="center"/>
                        <w:rPr>
                          <w:lang w:val="en-US"/>
                        </w:rPr>
                      </w:pPr>
                      <w:r w:rsidRPr="00C94A10">
                        <w:rPr>
                          <w:lang w:val="en-US"/>
                        </w:rPr>
                        <w:t>The days of the week</w:t>
                      </w:r>
                    </w:p>
                  </w:txbxContent>
                </v:textbox>
              </v:shape>
            </w:pict>
          </mc:Fallback>
        </mc:AlternateContent>
      </w:r>
      <w:r w:rsidR="00C94A10">
        <w:rPr>
          <w:noProof/>
          <w:lang w:eastAsia="es-CO"/>
        </w:rPr>
        <w:drawing>
          <wp:anchor distT="0" distB="0" distL="114300" distR="114300" simplePos="0" relativeHeight="252040704" behindDoc="1" locked="0" layoutInCell="1" allowOverlap="1" wp14:anchorId="31B22B68" wp14:editId="1B3814B1">
            <wp:simplePos x="0" y="0"/>
            <wp:positionH relativeFrom="column">
              <wp:posOffset>105410</wp:posOffset>
            </wp:positionH>
            <wp:positionV relativeFrom="paragraph">
              <wp:posOffset>-133350</wp:posOffset>
            </wp:positionV>
            <wp:extent cx="1801495" cy="2373630"/>
            <wp:effectExtent l="0" t="0" r="8255" b="7620"/>
            <wp:wrapTight wrapText="bothSides">
              <wp:wrapPolygon edited="0">
                <wp:start x="0" y="0"/>
                <wp:lineTo x="0" y="21496"/>
                <wp:lineTo x="21471" y="21496"/>
                <wp:lineTo x="21471" y="0"/>
                <wp:lineTo x="0" y="0"/>
              </wp:wrapPolygon>
            </wp:wrapTight>
            <wp:docPr id="503" name="Imagen 503" descr="C:\Users\Usuario\Desktop\guias nuevas primaria\persona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uario\Desktop\guias nuevas primaria\personaje 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77C8E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1FA241CF" w14:textId="77777777" w:rsidR="00C94A10" w:rsidRDefault="00586D2F" w:rsidP="00586D2F">
      <w:pPr>
        <w:pStyle w:val="Prrafodelista"/>
        <w:tabs>
          <w:tab w:val="left" w:pos="4191"/>
        </w:tabs>
        <w:ind w:left="1003"/>
        <w:rPr>
          <w:noProof/>
          <w:lang w:val="en-US" w:eastAsia="es-CO"/>
        </w:rPr>
      </w:pPr>
      <w:r>
        <w:rPr>
          <w:noProof/>
          <w:lang w:val="en-US" w:eastAsia="es-CO"/>
        </w:rPr>
        <w:tab/>
      </w:r>
    </w:p>
    <w:p w14:paraId="2EC35D18" w14:textId="77777777" w:rsidR="00C94A10" w:rsidRDefault="00586D2F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517E90F5" wp14:editId="7F8BEBDB">
                <wp:simplePos x="0" y="0"/>
                <wp:positionH relativeFrom="column">
                  <wp:posOffset>1445213</wp:posOffset>
                </wp:positionH>
                <wp:positionV relativeFrom="paragraph">
                  <wp:posOffset>139065</wp:posOffset>
                </wp:positionV>
                <wp:extent cx="1828800" cy="1828800"/>
                <wp:effectExtent l="0" t="0" r="0" b="1905"/>
                <wp:wrapNone/>
                <wp:docPr id="506" name="5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5851E9" w14:textId="77777777" w:rsidR="000C68A7" w:rsidRPr="00586D2F" w:rsidRDefault="000C68A7" w:rsidP="00586D2F">
                            <w:pPr>
                              <w:pStyle w:val="Prrafodelista"/>
                              <w:ind w:left="1003"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90F5" id="506 Cuadro de texto" o:spid="_x0000_s1041" type="#_x0000_t202" style="position:absolute;left:0;text-align:left;margin-left:113.8pt;margin-top:10.95pt;width:2in;height:2in;z-index:25204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" filled="f" stroked="f">
                <v:textbox style="mso-fit-shape-to-text:t">
                  <w:txbxContent>
                    <w:p w14:paraId="065851E9" w14:textId="77777777" w:rsidR="000C68A7" w:rsidRPr="00586D2F" w:rsidRDefault="000C68A7" w:rsidP="00586D2F">
                      <w:pPr>
                        <w:pStyle w:val="Prrafodelista"/>
                        <w:ind w:left="1003"/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</w:p>
    <w:p w14:paraId="17D732B8" w14:textId="77777777" w:rsidR="00C94A10" w:rsidRDefault="008F7FD3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35E41D21" wp14:editId="0B3E5C79">
                <wp:simplePos x="0" y="0"/>
                <wp:positionH relativeFrom="column">
                  <wp:posOffset>4730750</wp:posOffset>
                </wp:positionH>
                <wp:positionV relativeFrom="paragraph">
                  <wp:posOffset>635</wp:posOffset>
                </wp:positionV>
                <wp:extent cx="1828800" cy="1828800"/>
                <wp:effectExtent l="0" t="0" r="0" b="10160"/>
                <wp:wrapNone/>
                <wp:docPr id="509" name="5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469B4B" w14:textId="77777777" w:rsidR="000C68A7" w:rsidRPr="008F7FD3" w:rsidRDefault="000C68A7" w:rsidP="008F7FD3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7FD3"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41D21" id="509 Cuadro de texto" o:spid="_x0000_s1042" type="#_x0000_t202" style="position:absolute;left:0;text-align:left;margin-left:372.5pt;margin-top:.05pt;width:2in;height:2in;z-index:25205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" filled="f" stroked="f">
                <v:textbox style="mso-fit-shape-to-text:t">
                  <w:txbxContent>
                    <w:p w14:paraId="2D469B4B" w14:textId="77777777" w:rsidR="000C68A7" w:rsidRPr="008F7FD3" w:rsidRDefault="000C68A7" w:rsidP="008F7FD3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F7FD3"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</w:p>
    <w:p w14:paraId="35C17DE2" w14:textId="77777777" w:rsidR="00B315B5" w:rsidRDefault="00B315B5" w:rsidP="00BA26FD">
      <w:pPr>
        <w:pStyle w:val="Prrafodelista"/>
        <w:ind w:left="1003"/>
        <w:rPr>
          <w:noProof/>
          <w:lang w:val="en-US" w:eastAsia="es-CO"/>
        </w:rPr>
      </w:pPr>
    </w:p>
    <w:p w14:paraId="5B07140D" w14:textId="77777777" w:rsidR="00B315B5" w:rsidRDefault="00586D2F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726E4D7E" wp14:editId="0C9FDC2E">
                <wp:simplePos x="0" y="0"/>
                <wp:positionH relativeFrom="column">
                  <wp:posOffset>-1367155</wp:posOffset>
                </wp:positionH>
                <wp:positionV relativeFrom="paragraph">
                  <wp:posOffset>118110</wp:posOffset>
                </wp:positionV>
                <wp:extent cx="3643630" cy="709295"/>
                <wp:effectExtent l="0" t="0" r="0" b="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A34F9" w14:textId="77777777" w:rsidR="000C68A7" w:rsidRPr="00586D2F" w:rsidRDefault="000C68A7" w:rsidP="00586D2F">
                            <w:pPr>
                              <w:pStyle w:val="Prrafodelista"/>
                              <w:ind w:left="1003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4D7E" id="507 Cuadro de texto" o:spid="_x0000_s1043" type="#_x0000_t202" style="position:absolute;left:0;text-align:left;margin-left:-107.65pt;margin-top:9.3pt;width:286.9pt;height:55.8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" filled="f" stroked="f">
                <v:textbox>
                  <w:txbxContent>
                    <w:p w14:paraId="574A34F9" w14:textId="77777777" w:rsidR="000C68A7" w:rsidRPr="00586D2F" w:rsidRDefault="000C68A7" w:rsidP="00586D2F">
                      <w:pPr>
                        <w:pStyle w:val="Prrafodelista"/>
                        <w:ind w:left="1003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:lang w:val="en-US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:lang w:val="en-US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</w:p>
    <w:p w14:paraId="39992578" w14:textId="77777777" w:rsidR="00C94A10" w:rsidRDefault="00586D2F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6BCE787F" wp14:editId="6AF18B48">
                <wp:simplePos x="0" y="0"/>
                <wp:positionH relativeFrom="column">
                  <wp:posOffset>2701925</wp:posOffset>
                </wp:positionH>
                <wp:positionV relativeFrom="paragraph">
                  <wp:posOffset>141605</wp:posOffset>
                </wp:positionV>
                <wp:extent cx="1828800" cy="1828800"/>
                <wp:effectExtent l="0" t="0" r="0" b="0"/>
                <wp:wrapNone/>
                <wp:docPr id="508" name="5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BDB6F" w14:textId="77777777" w:rsidR="000C68A7" w:rsidRPr="00586D2F" w:rsidRDefault="000C68A7" w:rsidP="00586D2F">
                            <w:pPr>
                              <w:pStyle w:val="Prrafodelista"/>
                              <w:tabs>
                                <w:tab w:val="left" w:pos="4191"/>
                              </w:tabs>
                              <w:ind w:left="100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787F" id="508 Cuadro de texto" o:spid="_x0000_s1044" type="#_x0000_t202" style="position:absolute;left:0;text-align:left;margin-left:212.75pt;margin-top:11.15pt;width:2in;height:2in;z-index:25204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" filled="f" stroked="f">
                <v:textbox style="mso-fit-shape-to-text:t">
                  <w:txbxContent>
                    <w:p w14:paraId="105BDB6F" w14:textId="77777777" w:rsidR="000C68A7" w:rsidRPr="00586D2F" w:rsidRDefault="000C68A7" w:rsidP="00586D2F">
                      <w:pPr>
                        <w:pStyle w:val="Prrafodelista"/>
                        <w:tabs>
                          <w:tab w:val="left" w:pos="4191"/>
                        </w:tabs>
                        <w:ind w:left="1003"/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</w:p>
    <w:p w14:paraId="433F31E7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6A6A456E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09F676FD" w14:textId="77777777" w:rsidR="00C94A10" w:rsidRDefault="00586D2F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F793FC4" wp14:editId="799030B8">
                <wp:simplePos x="0" y="0"/>
                <wp:positionH relativeFrom="column">
                  <wp:posOffset>759460</wp:posOffset>
                </wp:positionH>
                <wp:positionV relativeFrom="paragraph">
                  <wp:posOffset>114935</wp:posOffset>
                </wp:positionV>
                <wp:extent cx="1828800" cy="1828800"/>
                <wp:effectExtent l="0" t="0" r="0" b="0"/>
                <wp:wrapNone/>
                <wp:docPr id="511" name="5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3CE1B" w14:textId="77777777" w:rsidR="000C68A7" w:rsidRPr="00586D2F" w:rsidRDefault="000C68A7" w:rsidP="00586D2F">
                            <w:pPr>
                              <w:pStyle w:val="Prrafodelista"/>
                              <w:ind w:left="1003"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D2F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93FC4" id="511 Cuadro de texto" o:spid="_x0000_s1045" type="#_x0000_t202" style="position:absolute;left:0;text-align:left;margin-left:59.8pt;margin-top:9.05pt;width:2in;height:2in;z-index:25205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peLwIAAGgEAAAOAAAAZHJzL2Uyb0RvYy54bWysVN9v2jAQfp+0/8Hy+wggurK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" filled="f" stroked="f">
                <v:textbox style="mso-fit-shape-to-text:t">
                  <w:txbxContent>
                    <w:p w14:paraId="5EA3CE1B" w14:textId="77777777" w:rsidR="000C68A7" w:rsidRPr="00586D2F" w:rsidRDefault="000C68A7" w:rsidP="00586D2F">
                      <w:pPr>
                        <w:pStyle w:val="Prrafodelista"/>
                        <w:ind w:left="1003"/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6D2F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en-US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</w:p>
    <w:p w14:paraId="4F3F7C36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518CF537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27A81167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75B06EC3" w14:textId="77777777" w:rsidR="00C94A10" w:rsidRDefault="00C94A10" w:rsidP="00BA26FD">
      <w:pPr>
        <w:pStyle w:val="Prrafodelista"/>
        <w:ind w:left="1003"/>
        <w:rPr>
          <w:noProof/>
          <w:lang w:val="en-US" w:eastAsia="es-CO"/>
        </w:rPr>
      </w:pPr>
    </w:p>
    <w:p w14:paraId="0C962096" w14:textId="77777777" w:rsidR="00586D2F" w:rsidRDefault="00671A8A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2060160" behindDoc="0" locked="0" layoutInCell="1" allowOverlap="1" wp14:anchorId="2BA9FFFA" wp14:editId="33CDDA7C">
            <wp:simplePos x="0" y="0"/>
            <wp:positionH relativeFrom="column">
              <wp:posOffset>-171374</wp:posOffset>
            </wp:positionH>
            <wp:positionV relativeFrom="paragraph">
              <wp:posOffset>27523</wp:posOffset>
            </wp:positionV>
            <wp:extent cx="5021067" cy="2866030"/>
            <wp:effectExtent l="0" t="0" r="8255" b="0"/>
            <wp:wrapNone/>
            <wp:docPr id="519" name="Imagen 519" descr="C:\Users\Usuario\Desktop\guias nuevas primaria\days vide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uario\Desktop\guias nuevas primaria\days vide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78" cy="28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20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58112" behindDoc="1" locked="0" layoutInCell="1" allowOverlap="1" wp14:anchorId="7B439784" wp14:editId="6B18A64D">
                <wp:simplePos x="0" y="0"/>
                <wp:positionH relativeFrom="column">
                  <wp:posOffset>-203835</wp:posOffset>
                </wp:positionH>
                <wp:positionV relativeFrom="paragraph">
                  <wp:posOffset>27305</wp:posOffset>
                </wp:positionV>
                <wp:extent cx="3657600" cy="845820"/>
                <wp:effectExtent l="57150" t="38100" r="76200" b="106680"/>
                <wp:wrapTight wrapText="bothSides">
                  <wp:wrapPolygon edited="0">
                    <wp:start x="-338" y="-973"/>
                    <wp:lineTo x="-338" y="23838"/>
                    <wp:lineTo x="21825" y="23838"/>
                    <wp:lineTo x="21938" y="-973"/>
                    <wp:lineTo x="-338" y="-973"/>
                  </wp:wrapPolygon>
                </wp:wrapTight>
                <wp:docPr id="514" name="5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845820"/>
                          <a:chOff x="320128" y="0"/>
                          <a:chExt cx="2733296" cy="988828"/>
                        </a:xfrm>
                      </wpg:grpSpPr>
                      <wps:wsp>
                        <wps:cNvPr id="515" name="515 Llamada rectangular"/>
                        <wps:cNvSpPr/>
                        <wps:spPr>
                          <a:xfrm>
                            <a:off x="320128" y="0"/>
                            <a:ext cx="785312" cy="988695"/>
                          </a:xfrm>
                          <a:prstGeom prst="wedgeRectCallout">
                            <a:avLst>
                              <a:gd name="adj1" fmla="val -19907"/>
                              <a:gd name="adj2" fmla="val 34881"/>
                            </a:avLst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D0B4BF" w14:textId="77777777" w:rsidR="000C68A7" w:rsidRDefault="000C68A7" w:rsidP="00FC13EB">
                              <w:pPr>
                                <w:jc w:val="center"/>
                              </w:pPr>
                              <w:r>
                                <w:t>PRACTICE</w:t>
                              </w:r>
                            </w:p>
                            <w:p w14:paraId="12B2E6D2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744DBB30" w14:textId="77777777" w:rsidR="000C68A7" w:rsidRDefault="000C68A7" w:rsidP="00FC13EB"/>
                            <w:p w14:paraId="6513036A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2576F7C4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600BD026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403D399E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07D826E3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0A5886B2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0133FEEF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42C7C701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052A4357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4166149B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04315A66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7465B798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7D41396D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4A450A80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55B0ACBC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75DF9923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1E02C2B0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  <w:p w14:paraId="6AF38DDC" w14:textId="77777777" w:rsidR="000C68A7" w:rsidRDefault="000C68A7" w:rsidP="00FC13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17" y="223284"/>
                            <a:ext cx="229402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7" name="517 Llamada rectangular"/>
                        <wps:cNvSpPr/>
                        <wps:spPr>
                          <a:xfrm>
                            <a:off x="1105440" y="0"/>
                            <a:ext cx="1947984" cy="988695"/>
                          </a:xfrm>
                          <a:prstGeom prst="wedgeRectCallout">
                            <a:avLst>
                              <a:gd name="adj1" fmla="val -19907"/>
                              <a:gd name="adj2" fmla="val 34881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5272" w14:textId="77777777" w:rsidR="000C68A7" w:rsidRPr="0087674E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D91AFE3" w14:textId="77777777" w:rsidR="000C68A7" w:rsidRPr="00FE1E1D" w:rsidRDefault="000C68A7" w:rsidP="00FC13E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        Watch this video</w:t>
                              </w:r>
                            </w:p>
                            <w:p w14:paraId="69157473" w14:textId="77777777" w:rsidR="000C68A7" w:rsidRPr="003C5779" w:rsidRDefault="000C68A7" w:rsidP="00FC13E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77214993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53107886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39EC8AB7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29266BF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57C862E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5344F8E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2DCC0F2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39E2CCE5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CDB43E2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12C81503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20DADAC0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706B63E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278A2EBC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B2F9D56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6CB3F18A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4E461A5E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726E5CE4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14:paraId="0EEE8161" w14:textId="77777777" w:rsidR="000C68A7" w:rsidRPr="002B051A" w:rsidRDefault="000C68A7" w:rsidP="00FC13E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9784" id="514 Grupo" o:spid="_x0000_s1046" style="position:absolute;left:0;text-align:left;margin-left:-16.05pt;margin-top:2.15pt;width:4in;height:66.6pt;z-index:-251258368;mso-width-relative:margin;mso-height-relative:margin" coordorigin="3201" coordsize="27332,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">
                <v:shape id="515 Llamada rectangular" o:spid="_x0000_s1047" type="#_x0000_t61" style="position:absolute;left:3201;width:7853;height:9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uI8UA&#10;AADcAAAADwAAAGRycy9kb3ducmV2LnhtbESPQWvCQBSE70L/w/IKvenGQkRSVykFa6VQMAmCt0f2&#10;mYTuvg3ZNYn/vlso9DjMzDfMZjdZIwbqfetYwXKRgCCunG65VlAW+/kahA/IGo1jUnAnD7vtw2yD&#10;mXYjn2jIQy0ihH2GCpoQukxKXzVk0S9cRxy9q+sthij7Wuoexwi3Rj4nyUpabDkuNNjRW0PVd36z&#10;Cj41G7NK/YG/Lvx+zstLcd0flXp6nF5fQASawn/4r/2hFaTL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S4jxQAAANwAAAAPAAAAAAAAAAAAAAAAAJgCAABkcnMv&#10;ZG93bnJldi54bWxQSwUGAAAAAAQABAD1AAAAigMAAAAA&#10;" adj="6500,18334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5D0B4BF" w14:textId="77777777" w:rsidR="000C68A7" w:rsidRDefault="000C68A7" w:rsidP="00FC13EB">
                        <w:pPr>
                          <w:jc w:val="center"/>
                        </w:pPr>
                        <w:r>
                          <w:t>PRACTICE</w:t>
                        </w:r>
                      </w:p>
                      <w:p w14:paraId="12B2E6D2" w14:textId="77777777" w:rsidR="000C68A7" w:rsidRDefault="000C68A7" w:rsidP="00FC13EB">
                        <w:pPr>
                          <w:jc w:val="center"/>
                        </w:pPr>
                      </w:p>
                      <w:p w14:paraId="744DBB30" w14:textId="77777777" w:rsidR="000C68A7" w:rsidRDefault="000C68A7" w:rsidP="00FC13EB"/>
                      <w:p w14:paraId="6513036A" w14:textId="77777777" w:rsidR="000C68A7" w:rsidRDefault="000C68A7" w:rsidP="00FC13EB">
                        <w:pPr>
                          <w:jc w:val="center"/>
                        </w:pPr>
                      </w:p>
                      <w:p w14:paraId="2576F7C4" w14:textId="77777777" w:rsidR="000C68A7" w:rsidRDefault="000C68A7" w:rsidP="00FC13EB">
                        <w:pPr>
                          <w:jc w:val="center"/>
                        </w:pPr>
                      </w:p>
                      <w:p w14:paraId="600BD026" w14:textId="77777777" w:rsidR="000C68A7" w:rsidRDefault="000C68A7" w:rsidP="00FC13EB">
                        <w:pPr>
                          <w:jc w:val="center"/>
                        </w:pPr>
                      </w:p>
                      <w:p w14:paraId="403D399E" w14:textId="77777777" w:rsidR="000C68A7" w:rsidRDefault="000C68A7" w:rsidP="00FC13EB">
                        <w:pPr>
                          <w:jc w:val="center"/>
                        </w:pPr>
                      </w:p>
                      <w:p w14:paraId="07D826E3" w14:textId="77777777" w:rsidR="000C68A7" w:rsidRDefault="000C68A7" w:rsidP="00FC13EB">
                        <w:pPr>
                          <w:jc w:val="center"/>
                        </w:pPr>
                      </w:p>
                      <w:p w14:paraId="0A5886B2" w14:textId="77777777" w:rsidR="000C68A7" w:rsidRDefault="000C68A7" w:rsidP="00FC13EB">
                        <w:pPr>
                          <w:jc w:val="center"/>
                        </w:pPr>
                      </w:p>
                      <w:p w14:paraId="0133FEEF" w14:textId="77777777" w:rsidR="000C68A7" w:rsidRDefault="000C68A7" w:rsidP="00FC13EB">
                        <w:pPr>
                          <w:jc w:val="center"/>
                        </w:pPr>
                      </w:p>
                      <w:p w14:paraId="42C7C701" w14:textId="77777777" w:rsidR="000C68A7" w:rsidRDefault="000C68A7" w:rsidP="00FC13EB">
                        <w:pPr>
                          <w:jc w:val="center"/>
                        </w:pPr>
                      </w:p>
                      <w:p w14:paraId="052A4357" w14:textId="77777777" w:rsidR="000C68A7" w:rsidRDefault="000C68A7" w:rsidP="00FC13EB">
                        <w:pPr>
                          <w:jc w:val="center"/>
                        </w:pPr>
                      </w:p>
                      <w:p w14:paraId="4166149B" w14:textId="77777777" w:rsidR="000C68A7" w:rsidRDefault="000C68A7" w:rsidP="00FC13EB">
                        <w:pPr>
                          <w:jc w:val="center"/>
                        </w:pPr>
                      </w:p>
                      <w:p w14:paraId="04315A66" w14:textId="77777777" w:rsidR="000C68A7" w:rsidRDefault="000C68A7" w:rsidP="00FC13EB">
                        <w:pPr>
                          <w:jc w:val="center"/>
                        </w:pPr>
                      </w:p>
                      <w:p w14:paraId="7465B798" w14:textId="77777777" w:rsidR="000C68A7" w:rsidRDefault="000C68A7" w:rsidP="00FC13EB">
                        <w:pPr>
                          <w:jc w:val="center"/>
                        </w:pPr>
                      </w:p>
                      <w:p w14:paraId="7D41396D" w14:textId="77777777" w:rsidR="000C68A7" w:rsidRDefault="000C68A7" w:rsidP="00FC13EB">
                        <w:pPr>
                          <w:jc w:val="center"/>
                        </w:pPr>
                      </w:p>
                      <w:p w14:paraId="4A450A80" w14:textId="77777777" w:rsidR="000C68A7" w:rsidRDefault="000C68A7" w:rsidP="00FC13EB">
                        <w:pPr>
                          <w:jc w:val="center"/>
                        </w:pPr>
                      </w:p>
                      <w:p w14:paraId="55B0ACBC" w14:textId="77777777" w:rsidR="000C68A7" w:rsidRDefault="000C68A7" w:rsidP="00FC13EB">
                        <w:pPr>
                          <w:jc w:val="center"/>
                        </w:pPr>
                      </w:p>
                      <w:p w14:paraId="75DF9923" w14:textId="77777777" w:rsidR="000C68A7" w:rsidRDefault="000C68A7" w:rsidP="00FC13EB">
                        <w:pPr>
                          <w:jc w:val="center"/>
                        </w:pPr>
                      </w:p>
                      <w:p w14:paraId="1E02C2B0" w14:textId="77777777" w:rsidR="000C68A7" w:rsidRDefault="000C68A7" w:rsidP="00FC13EB">
                        <w:pPr>
                          <w:jc w:val="center"/>
                        </w:pPr>
                      </w:p>
                      <w:p w14:paraId="6AF38DDC" w14:textId="77777777" w:rsidR="000C68A7" w:rsidRDefault="000C68A7" w:rsidP="00FC13EB">
                        <w:pPr>
                          <w:jc w:val="center"/>
                        </w:pPr>
                      </w:p>
                    </w:txbxContent>
                  </v:textbox>
                </v:shape>
                <v:shape id="0 Imagen" o:spid="_x0000_s1048" type="#_x0000_t75" style="position:absolute;left:4298;top:2232;width:2294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vtXDAAAA3AAAAA8AAABkcnMvZG93bnJldi54bWxEj81qwzAQhO+BvIPYQG+xbJcG40YJoVBw&#10;e0qTPMBirX+otXIl1XbfvgoUehxm5htmf1zMICZyvresIEtSEMS11T23Cm7X120BwgdkjYNlUvBD&#10;Ho6H9WqPpbYzf9B0Ca2IEPYlKuhCGEspfd2RQZ/YkTh6jXUGQ5SuldrhHOFmkHma7qTBnuNChyO9&#10;dFR/Xr6NgqrhU/3oz29jXoXlvfia9eRapR42y+kZRKAl/If/2pVW8JTt4H4mHgF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S+1cMAAADcAAAADwAAAAAAAAAAAAAAAACf&#10;AgAAZHJzL2Rvd25yZXYueG1sUEsFBgAAAAAEAAQA9wAAAI8DAAAAAA==&#10;">
                  <v:imagedata r:id="rId34" o:title=""/>
                  <v:path arrowok="t"/>
                </v:shape>
                <v:shape id="517 Llamada rectangular" o:spid="_x0000_s1049" type="#_x0000_t61" style="position:absolute;left:11054;width:19480;height:9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5C8YA&#10;AADcAAAADwAAAGRycy9kb3ducmV2LnhtbESPT2sCMRTE70K/Q3iFXqRmt1RdtsalKIV6ENR66PGx&#10;efuHbl7WJNXtt28EweMwM79hFsVgOnEm51vLCtJJAoK4tLrlWsHx6+M5A+EDssbOMin4Iw/F8mG0&#10;wFzbC+/pfAi1iBD2OSpoQuhzKX3ZkEE/sT1x9CrrDIYoXS21w0uEm06+JMlMGmw5LjTY06qh8ufw&#10;axTsqKq6efa6OSXr8Xe2rZGP/qTU0+Pw/gYi0BDu4Vv7UyuYpn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45C8YAAADcAAAADwAAAAAAAAAAAAAAAACYAgAAZHJz&#10;L2Rvd25yZXYueG1sUEsFBgAAAAAEAAQA9QAAAIsDAAAAAA==&#10;" adj="6500,18334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8325272" w14:textId="77777777" w:rsidR="000C68A7" w:rsidRPr="0087674E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D91AFE3" w14:textId="77777777" w:rsidR="000C68A7" w:rsidRPr="00FE1E1D" w:rsidRDefault="000C68A7" w:rsidP="00FC13E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Watch this video</w:t>
                        </w:r>
                      </w:p>
                      <w:p w14:paraId="69157473" w14:textId="77777777" w:rsidR="000C68A7" w:rsidRPr="003C5779" w:rsidRDefault="000C68A7" w:rsidP="00FC13EB">
                        <w:pPr>
                          <w:rPr>
                            <w:lang w:val="en-US"/>
                          </w:rPr>
                        </w:pPr>
                      </w:p>
                      <w:p w14:paraId="77214993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53107886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39EC8AB7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29266BF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57C862E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5344F8E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2DCC0F2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39E2CCE5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CDB43E2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12C81503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20DADAC0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706B63E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278A2EBC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B2F9D56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6CB3F18A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4E461A5E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726E5CE4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14:paraId="0EEE8161" w14:textId="77777777" w:rsidR="000C68A7" w:rsidRPr="002B051A" w:rsidRDefault="000C68A7" w:rsidP="00FC13EB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66CC3C6" w14:textId="77777777" w:rsidR="00586D2F" w:rsidRDefault="001E2B20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2059136" behindDoc="1" locked="0" layoutInCell="1" allowOverlap="1" wp14:anchorId="2BB0C1D9" wp14:editId="37096EA2">
            <wp:simplePos x="0" y="0"/>
            <wp:positionH relativeFrom="column">
              <wp:posOffset>-2707005</wp:posOffset>
            </wp:positionH>
            <wp:positionV relativeFrom="paragraph">
              <wp:posOffset>65405</wp:posOffset>
            </wp:positionV>
            <wp:extent cx="586740" cy="440690"/>
            <wp:effectExtent l="0" t="0" r="3810" b="0"/>
            <wp:wrapTight wrapText="bothSides">
              <wp:wrapPolygon edited="0">
                <wp:start x="0" y="0"/>
                <wp:lineTo x="0" y="20542"/>
                <wp:lineTo x="21039" y="20542"/>
                <wp:lineTo x="21039" y="0"/>
                <wp:lineTo x="0" y="0"/>
              </wp:wrapPolygon>
            </wp:wrapTight>
            <wp:docPr id="518" name="Imagen 518" descr="C:\Users\Usuario\Desktop\guias nuevas primaria\vide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uario\Desktop\guias nuevas primaria\vide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F865B" w14:textId="77777777" w:rsidR="008F7FD3" w:rsidRDefault="008F7FD3" w:rsidP="00BA26FD">
      <w:pPr>
        <w:pStyle w:val="Prrafodelista"/>
        <w:ind w:left="1003"/>
        <w:rPr>
          <w:noProof/>
          <w:lang w:val="en-US" w:eastAsia="es-CO"/>
        </w:rPr>
      </w:pPr>
    </w:p>
    <w:p w14:paraId="13F21B9E" w14:textId="77777777" w:rsidR="00EB45C9" w:rsidRDefault="00EB45C9" w:rsidP="00BA26FD">
      <w:pPr>
        <w:pStyle w:val="Prrafodelista"/>
        <w:ind w:left="1003"/>
        <w:rPr>
          <w:noProof/>
          <w:lang w:val="en-US" w:eastAsia="es-CO"/>
        </w:rPr>
      </w:pPr>
    </w:p>
    <w:p w14:paraId="4A1A259C" w14:textId="77777777" w:rsidR="00FC13EB" w:rsidRDefault="00610B1D" w:rsidP="00BA26FD">
      <w:pPr>
        <w:pStyle w:val="Prrafodelista"/>
        <w:ind w:left="1003"/>
        <w:rPr>
          <w:noProof/>
          <w:lang w:val="en-US"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7FE61DA8" wp14:editId="3A0CA9F2">
                <wp:simplePos x="0" y="0"/>
                <wp:positionH relativeFrom="column">
                  <wp:posOffset>-3295119</wp:posOffset>
                </wp:positionH>
                <wp:positionV relativeFrom="paragraph">
                  <wp:posOffset>116764</wp:posOffset>
                </wp:positionV>
                <wp:extent cx="3657600" cy="2019935"/>
                <wp:effectExtent l="0" t="0" r="0" b="5715"/>
                <wp:wrapNone/>
                <wp:docPr id="525" name="5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01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2A3F80" w14:textId="77777777" w:rsidR="000C68A7" w:rsidRPr="006F7A53" w:rsidRDefault="000C68A7" w:rsidP="00610B1D">
                            <w:pPr>
                              <w:pStyle w:val="Prrafodelista"/>
                              <w:ind w:left="1003"/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F7A53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Friday!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1DA8" id="525 Cuadro de texto" o:spid="_x0000_s1050" type="#_x0000_t202" style="position:absolute;left:0;text-align:left;margin-left:-259.45pt;margin-top:9.2pt;width:4in;height:159.05pt;z-index:25206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" filled="f" stroked="f">
                <v:textbox style="mso-fit-shape-to-text:t">
                  <w:txbxContent>
                    <w:p w14:paraId="0E2A3F80" w14:textId="77777777" w:rsidR="000C68A7" w:rsidRPr="006F7A53" w:rsidRDefault="000C68A7" w:rsidP="00610B1D">
                      <w:pPr>
                        <w:pStyle w:val="Prrafodelista"/>
                        <w:ind w:left="1003"/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F7A53"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Friday!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12E082C2" wp14:editId="4A04F7C9">
                <wp:simplePos x="0" y="0"/>
                <wp:positionH relativeFrom="column">
                  <wp:posOffset>-3813734</wp:posOffset>
                </wp:positionH>
                <wp:positionV relativeFrom="paragraph">
                  <wp:posOffset>116764</wp:posOffset>
                </wp:positionV>
                <wp:extent cx="3657600" cy="2020210"/>
                <wp:effectExtent l="0" t="0" r="19050" b="18415"/>
                <wp:wrapNone/>
                <wp:docPr id="524" name="5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02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D12BC" w14:textId="77777777" w:rsidR="000C68A7" w:rsidRDefault="000C68A7"/>
                          <w:p w14:paraId="44F4A1F8" w14:textId="77777777" w:rsidR="000C68A7" w:rsidRDefault="000C6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082C2" id="524 Cuadro de texto" o:spid="_x0000_s1051" type="#_x0000_t202" style="position:absolute;left:0;text-align:left;margin-left:-300.3pt;margin-top:9.2pt;width:4in;height:159.05pt;z-index:-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" fillcolor="white [3201]" strokeweight=".5pt">
                <v:textbox>
                  <w:txbxContent>
                    <w:p w14:paraId="7FED12BC" w14:textId="77777777" w:rsidR="000C68A7" w:rsidRDefault="000C68A7"/>
                    <w:p w14:paraId="44F4A1F8" w14:textId="77777777" w:rsidR="000C68A7" w:rsidRDefault="000C68A7"/>
                  </w:txbxContent>
                </v:textbox>
              </v:shape>
            </w:pict>
          </mc:Fallback>
        </mc:AlternateContent>
      </w:r>
    </w:p>
    <w:p w14:paraId="6821A7C3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6E2DD8BA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6FE03F32" w14:textId="77777777" w:rsidR="00FC13EB" w:rsidRDefault="00610B1D" w:rsidP="00EB0D22">
      <w:pPr>
        <w:pStyle w:val="Prrafodelista"/>
        <w:tabs>
          <w:tab w:val="left" w:pos="2515"/>
        </w:tabs>
        <w:ind w:left="1003"/>
        <w:rPr>
          <w:noProof/>
          <w:lang w:val="en-US"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2061184" behindDoc="0" locked="0" layoutInCell="1" allowOverlap="1" wp14:anchorId="3BA2B369" wp14:editId="6BC9915E">
            <wp:simplePos x="0" y="0"/>
            <wp:positionH relativeFrom="column">
              <wp:posOffset>846701</wp:posOffset>
            </wp:positionH>
            <wp:positionV relativeFrom="paragraph">
              <wp:posOffset>150910</wp:posOffset>
            </wp:positionV>
            <wp:extent cx="1434152" cy="1323833"/>
            <wp:effectExtent l="0" t="0" r="0" b="0"/>
            <wp:wrapNone/>
            <wp:docPr id="522" name="Imagen 522" descr="F:\TODO 2013-4\carpetas\material de inglés nuevo\imagenes originales\adjectives, bea\IMG_00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TODO 2013-4\carpetas\material de inglés nuevo\imagenes originales\adjectives, bea\IMG_0054[1]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52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D22">
        <w:rPr>
          <w:noProof/>
          <w:lang w:val="en-US" w:eastAsia="es-CO"/>
        </w:rPr>
        <w:tab/>
      </w:r>
    </w:p>
    <w:p w14:paraId="08E54319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5E4BD924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1ED629B9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190B6A69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65FE0D91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p w14:paraId="5E5B6232" w14:textId="77777777" w:rsidR="00FC13EB" w:rsidRDefault="00FC13EB" w:rsidP="00BA26FD">
      <w:pPr>
        <w:pStyle w:val="Prrafodelista"/>
        <w:ind w:left="1003"/>
        <w:rPr>
          <w:noProof/>
          <w:lang w:val="en-US" w:eastAsia="es-CO"/>
        </w:rPr>
      </w:pPr>
    </w:p>
    <w:tbl>
      <w:tblPr>
        <w:tblpPr w:leftFromText="141" w:rightFromText="141" w:vertAnchor="text" w:horzAnchor="margin" w:tblpXSpec="center" w:tblpY="105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60" w:firstRow="1" w:lastRow="1" w:firstColumn="0" w:lastColumn="0" w:noHBand="0" w:noVBand="1"/>
      </w:tblPr>
      <w:tblGrid>
        <w:gridCol w:w="1626"/>
        <w:gridCol w:w="11665"/>
      </w:tblGrid>
      <w:tr w:rsidR="00576133" w:rsidRPr="00AF7632" w14:paraId="21250757" w14:textId="77777777" w:rsidTr="00576133">
        <w:tc>
          <w:tcPr>
            <w:tcW w:w="1329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72D2EEEE" w14:textId="77777777" w:rsidR="00576133" w:rsidRPr="00AF7632" w:rsidRDefault="00576133" w:rsidP="00576133">
            <w:pPr>
              <w:pStyle w:val="Ttulo2"/>
              <w:spacing w:line="240" w:lineRule="auto"/>
              <w:rPr>
                <w:sz w:val="2"/>
              </w:rPr>
            </w:pPr>
          </w:p>
        </w:tc>
      </w:tr>
      <w:tr w:rsidR="00576133" w:rsidRPr="00AF7632" w14:paraId="750E3446" w14:textId="77777777" w:rsidTr="00576133">
        <w:tc>
          <w:tcPr>
            <w:tcW w:w="1329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24975738" w14:textId="77777777" w:rsidR="00576133" w:rsidRPr="00AF7632" w:rsidRDefault="00576133" w:rsidP="00576133">
            <w:pPr>
              <w:pStyle w:val="Ttulo2"/>
              <w:spacing w:line="240" w:lineRule="auto"/>
            </w:pPr>
            <w:r w:rsidRPr="00AF7632">
              <w:rPr>
                <w:color w:val="FFFFFF"/>
              </w:rPr>
              <w:t>Actividad de Conceptualización</w:t>
            </w:r>
          </w:p>
          <w:p w14:paraId="5CF9C52D" w14:textId="77777777" w:rsidR="00576133" w:rsidRPr="00AF7632" w:rsidRDefault="00576133" w:rsidP="00576133">
            <w:pPr>
              <w:spacing w:after="0" w:line="276" w:lineRule="auto"/>
            </w:pPr>
          </w:p>
        </w:tc>
      </w:tr>
      <w:tr w:rsidR="00576133" w:rsidRPr="0009137B" w14:paraId="5EAB5775" w14:textId="77777777" w:rsidTr="0057613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3CF854F8" w14:textId="77777777" w:rsidR="00576133" w:rsidRPr="00AF7632" w:rsidRDefault="00576133" w:rsidP="00576133">
            <w:pPr>
              <w:pStyle w:val="Ttulo2"/>
              <w:spacing w:line="240" w:lineRule="auto"/>
              <w:jc w:val="center"/>
              <w:rPr>
                <w:noProof/>
                <w:lang w:eastAsia="es-CO"/>
              </w:rPr>
            </w:pPr>
            <w:r w:rsidRPr="00AF7632">
              <w:br w:type="page"/>
            </w:r>
            <w:r w:rsidRPr="00AF7632"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2EDAB544" wp14:editId="1768BDC2">
                  <wp:extent cx="885825" cy="885825"/>
                  <wp:effectExtent l="0" t="0" r="9525" b="9525"/>
                  <wp:docPr id="54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DE08B88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28447CF7" wp14:editId="667AE020">
                      <wp:simplePos x="0" y="0"/>
                      <wp:positionH relativeFrom="column">
                        <wp:posOffset>5609837</wp:posOffset>
                      </wp:positionH>
                      <wp:positionV relativeFrom="paragraph">
                        <wp:posOffset>24812</wp:posOffset>
                      </wp:positionV>
                      <wp:extent cx="1677926" cy="764275"/>
                      <wp:effectExtent l="0" t="0" r="17780" b="17145"/>
                      <wp:wrapNone/>
                      <wp:docPr id="567" name="567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7926" cy="7642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6D9E134" w14:textId="77777777" w:rsidR="000C68A7" w:rsidRDefault="000C68A7" w:rsidP="00576133">
                                  <w:pPr>
                                    <w:jc w:val="center"/>
                                  </w:pPr>
                                  <w:r>
                                    <w:t>Escribe la posición de cada miembro de la familia: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47CF7" id="567 Corchetes" o:spid="_x0000_s1052" type="#_x0000_t185" style="position:absolute;margin-left:441.7pt;margin-top:1.95pt;width:132.1pt;height:60.2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" strokecolor="#4579b8 [3044]">
                      <v:textbox>
                        <w:txbxContent>
                          <w:p w14:paraId="46D9E134" w14:textId="77777777" w:rsidR="000C68A7" w:rsidRDefault="000C68A7" w:rsidP="00576133">
                            <w:pPr>
                              <w:jc w:val="center"/>
                            </w:pPr>
                            <w:r>
                              <w:t>Escribe la posición de cada miembro de la familia: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2160512" behindDoc="0" locked="0" layoutInCell="1" allowOverlap="1" wp14:anchorId="12F52802" wp14:editId="620C9C4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22860</wp:posOffset>
                  </wp:positionV>
                  <wp:extent cx="518160" cy="658495"/>
                  <wp:effectExtent l="0" t="0" r="0" b="8255"/>
                  <wp:wrapNone/>
                  <wp:docPr id="566" name="Imagen 566" descr="C:\Users\Usuario\Desktop\guias nuevas primaria\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uario\Desktop\guias nuevas primaria\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5A74A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val="en-US" w:eastAsia="es-CO"/>
              </w:rPr>
              <w:t xml:space="preserve">              Write the position of each family member: one, three…</w:t>
            </w:r>
          </w:p>
          <w:p w14:paraId="52FF9547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20EA501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59488" behindDoc="0" locked="0" layoutInCell="1" allowOverlap="1" wp14:anchorId="18D461E8" wp14:editId="26BCBC67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151765</wp:posOffset>
                  </wp:positionV>
                  <wp:extent cx="5220970" cy="4107815"/>
                  <wp:effectExtent l="0" t="0" r="0" b="6985"/>
                  <wp:wrapNone/>
                  <wp:docPr id="565" name="Imagen 565" descr="C:\Users\Usuario\Desktop\guias nuevas primaria\have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uario\Desktop\guias nuevas primaria\have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410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CD387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58464" behindDoc="0" locked="0" layoutInCell="1" allowOverlap="1" wp14:anchorId="31947AF5" wp14:editId="283DE40B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36195</wp:posOffset>
                  </wp:positionV>
                  <wp:extent cx="1924050" cy="2369185"/>
                  <wp:effectExtent l="76200" t="95250" r="95250" b="831215"/>
                  <wp:wrapNone/>
                  <wp:docPr id="564" name="Imagen 564" descr="C:\Users\Usuario\Desktop\Guías 2014, ucn, centro idiomas, a1\nivel a1\student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uario\Desktop\Guías 2014, ucn, centro idiomas, a1\nivel a1\student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6918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BDCC7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C418627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8C4410F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C00D3CF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56CA9399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48D47E6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B0C0AF0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80C5E80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5D9208A6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662B254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53601B2E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8FF854F" w14:textId="77777777" w:rsidR="00576133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DA9FA1E" w14:textId="77777777" w:rsidR="00576133" w:rsidRPr="00005E80" w:rsidRDefault="00576133" w:rsidP="00576133">
            <w:pPr>
              <w:spacing w:before="240"/>
              <w:rPr>
                <w:noProof/>
                <w:lang w:val="en-US" w:eastAsia="es-CO"/>
              </w:rPr>
            </w:pPr>
            <w:r w:rsidRPr="00005E80">
              <w:rPr>
                <w:noProof/>
                <w:lang w:val="en-US" w:eastAsia="es-CO"/>
              </w:rPr>
              <w:t>Joseph is number_</w:t>
            </w:r>
            <w:r>
              <w:rPr>
                <w:noProof/>
                <w:lang w:val="en-US" w:eastAsia="es-CO"/>
              </w:rPr>
              <w:t>_</w:t>
            </w:r>
            <w:r w:rsidRPr="00005E80">
              <w:rPr>
                <w:noProof/>
                <w:lang w:val="en-US" w:eastAsia="es-CO"/>
              </w:rPr>
              <w:t>___</w:t>
            </w:r>
          </w:p>
          <w:p w14:paraId="2CED499C" w14:textId="77777777" w:rsidR="00576133" w:rsidRPr="00005E80" w:rsidRDefault="00576133" w:rsidP="00576133">
            <w:pPr>
              <w:spacing w:before="240"/>
              <w:rPr>
                <w:noProof/>
                <w:lang w:val="en-US" w:eastAsia="es-CO"/>
              </w:rPr>
            </w:pPr>
            <w:r w:rsidRPr="00005E80">
              <w:rPr>
                <w:noProof/>
                <w:lang w:val="en-US" w:eastAsia="es-CO"/>
              </w:rPr>
              <w:t xml:space="preserve">Betty is number </w:t>
            </w:r>
            <w:r>
              <w:rPr>
                <w:noProof/>
                <w:lang w:val="en-US" w:eastAsia="es-CO"/>
              </w:rPr>
              <w:t xml:space="preserve">   _</w:t>
            </w:r>
            <w:r w:rsidRPr="00005E80">
              <w:rPr>
                <w:noProof/>
                <w:lang w:val="en-US" w:eastAsia="es-CO"/>
              </w:rPr>
              <w:t>____</w:t>
            </w:r>
          </w:p>
          <w:p w14:paraId="262DB120" w14:textId="77777777" w:rsidR="00576133" w:rsidRPr="00005E80" w:rsidRDefault="00576133" w:rsidP="00576133">
            <w:pPr>
              <w:spacing w:before="240"/>
              <w:rPr>
                <w:noProof/>
                <w:lang w:val="en-US" w:eastAsia="es-CO"/>
              </w:rPr>
            </w:pPr>
            <w:r w:rsidRPr="00005E80">
              <w:rPr>
                <w:noProof/>
                <w:lang w:val="en-US" w:eastAsia="es-CO"/>
              </w:rPr>
              <w:t xml:space="preserve">Jonh is number </w:t>
            </w:r>
            <w:r>
              <w:rPr>
                <w:noProof/>
                <w:lang w:val="en-US" w:eastAsia="es-CO"/>
              </w:rPr>
              <w:t xml:space="preserve">   </w:t>
            </w:r>
            <w:r w:rsidRPr="00005E80">
              <w:rPr>
                <w:noProof/>
                <w:lang w:val="en-US" w:eastAsia="es-CO"/>
              </w:rPr>
              <w:t>___</w:t>
            </w:r>
            <w:r>
              <w:rPr>
                <w:noProof/>
                <w:lang w:val="en-US" w:eastAsia="es-CO"/>
              </w:rPr>
              <w:t>__</w:t>
            </w:r>
          </w:p>
          <w:p w14:paraId="41F0EF18" w14:textId="77777777" w:rsidR="00576133" w:rsidRPr="00005E80" w:rsidRDefault="00576133" w:rsidP="00576133">
            <w:pPr>
              <w:spacing w:before="240"/>
              <w:rPr>
                <w:noProof/>
                <w:lang w:val="en-US" w:eastAsia="es-CO"/>
              </w:rPr>
            </w:pPr>
            <w:r w:rsidRPr="00005E80">
              <w:rPr>
                <w:noProof/>
                <w:lang w:val="en-US" w:eastAsia="es-CO"/>
              </w:rPr>
              <w:t xml:space="preserve">Paul is number </w:t>
            </w:r>
            <w:r>
              <w:rPr>
                <w:noProof/>
                <w:lang w:val="en-US" w:eastAsia="es-CO"/>
              </w:rPr>
              <w:t xml:space="preserve">    </w:t>
            </w:r>
            <w:r w:rsidRPr="00005E80">
              <w:rPr>
                <w:noProof/>
                <w:lang w:val="en-US" w:eastAsia="es-CO"/>
              </w:rPr>
              <w:t>___</w:t>
            </w:r>
            <w:r>
              <w:rPr>
                <w:noProof/>
                <w:lang w:val="en-US" w:eastAsia="es-CO"/>
              </w:rPr>
              <w:t>__</w:t>
            </w:r>
          </w:p>
          <w:p w14:paraId="531136B9" w14:textId="77777777" w:rsidR="00576133" w:rsidRPr="00F0023F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  <w:r w:rsidRPr="00005E80">
              <w:rPr>
                <w:noProof/>
                <w:lang w:val="en-US" w:eastAsia="es-CO"/>
              </w:rPr>
              <w:t xml:space="preserve">Mary is number </w:t>
            </w:r>
            <w:r>
              <w:rPr>
                <w:noProof/>
                <w:lang w:val="en-US" w:eastAsia="es-CO"/>
              </w:rPr>
              <w:t xml:space="preserve">    ___</w:t>
            </w:r>
            <w:r w:rsidRPr="00005E80">
              <w:rPr>
                <w:noProof/>
                <w:lang w:val="en-US" w:eastAsia="es-CO"/>
              </w:rPr>
              <w:t>__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6D2A3A" w14:textId="77777777" w:rsidR="00576133" w:rsidRPr="00F0023F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34F9D6CD" w14:textId="77777777" w:rsidR="00576133" w:rsidRPr="00F0023F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6FB2473E" w14:textId="77777777" w:rsidR="00576133" w:rsidRPr="00F0023F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25640E62" w14:textId="77777777" w:rsidR="00576133" w:rsidRPr="00F0023F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0A889EFF" w14:textId="77777777" w:rsidR="00576133" w:rsidRPr="00F0023F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2164608" behindDoc="0" locked="0" layoutInCell="1" allowOverlap="1" wp14:anchorId="69624812" wp14:editId="7A73BEB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65405</wp:posOffset>
                  </wp:positionV>
                  <wp:extent cx="469900" cy="463550"/>
                  <wp:effectExtent l="0" t="0" r="6350" b="0"/>
                  <wp:wrapNone/>
                  <wp:docPr id="571" name="Imagen 571" descr="C:\Users\Usuario\Desktop\guias nuevas primaria\dibu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uario\Desktop\guias nuevas primaria\dibu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45686D10" wp14:editId="522CDEF2">
                      <wp:simplePos x="0" y="0"/>
                      <wp:positionH relativeFrom="column">
                        <wp:posOffset>5901510</wp:posOffset>
                      </wp:positionH>
                      <wp:positionV relativeFrom="paragraph">
                        <wp:posOffset>38658</wp:posOffset>
                      </wp:positionV>
                      <wp:extent cx="1391920" cy="1119117"/>
                      <wp:effectExtent l="0" t="0" r="17780" b="24130"/>
                      <wp:wrapNone/>
                      <wp:docPr id="570" name="570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920" cy="1119117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B09A4B" w14:textId="77777777" w:rsidR="000C68A7" w:rsidRDefault="000C68A7" w:rsidP="0057613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O"/>
                                    </w:rPr>
                                    <w:t>Identifica la figura trazando líneas desde el número 1, y en orden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86D10" id="570 Corchetes" o:spid="_x0000_s1053" type="#_x0000_t185" style="position:absolute;margin-left:464.7pt;margin-top:3.05pt;width:109.6pt;height:88.1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" strokecolor="#4579b8 [3044]">
                      <v:textbox>
                        <w:txbxContent>
                          <w:p w14:paraId="5CB09A4B" w14:textId="77777777" w:rsidR="000C68A7" w:rsidRDefault="000C68A7" w:rsidP="005761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t>Identifica la figura trazando líneas desde el número 1, y en orden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484480" w14:textId="77777777" w:rsidR="00576133" w:rsidRPr="0009137B" w:rsidRDefault="00576133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  <w:r>
              <w:rPr>
                <w:noProof/>
                <w:lang w:val="en-US" w:eastAsia="es-CO"/>
              </w:rPr>
              <w:t xml:space="preserve">             </w:t>
            </w:r>
            <w:r w:rsidRPr="000E43EA">
              <w:rPr>
                <w:noProof/>
                <w:lang w:val="en-US" w:eastAsia="es-CO"/>
              </w:rPr>
              <w:t>Use a line for identifying the drawing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D78AE42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69C1BF97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48DFE4BD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5056FB2E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33EEE95B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6F7B1322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5F99FFB4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31F37C13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64EBBD04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42BF33AC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3C2E1292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4E8B30A6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4CD62054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4DA3100E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03ABC540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6FBAEBC2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70F36490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62560" behindDoc="1" locked="0" layoutInCell="1" allowOverlap="1" wp14:anchorId="1E71C57B" wp14:editId="0DB1B1D0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19685</wp:posOffset>
                  </wp:positionV>
                  <wp:extent cx="6396990" cy="5062855"/>
                  <wp:effectExtent l="0" t="0" r="3810" b="4445"/>
                  <wp:wrapTight wrapText="bothSides">
                    <wp:wrapPolygon edited="0">
                      <wp:start x="0" y="0"/>
                      <wp:lineTo x="0" y="21538"/>
                      <wp:lineTo x="21549" y="21538"/>
                      <wp:lineTo x="21549" y="0"/>
                      <wp:lineTo x="0" y="0"/>
                    </wp:wrapPolygon>
                  </wp:wrapTight>
                  <wp:docPr id="568" name="Imagen 568" descr="C:\Users\Usuario\Desktop\guias nuevas primaria\lin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uario\Desktop\guias nuevas primaria\lin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990" cy="50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5E884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1495E1B4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55007062" w14:textId="77777777" w:rsid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0CE45013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2DE08EAB" w14:textId="77777777" w:rsidR="0009137B" w:rsidRPr="0009137B" w:rsidRDefault="0009137B" w:rsidP="00576133">
            <w:pPr>
              <w:pStyle w:val="Prrafodelista"/>
              <w:ind w:left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</w:p>
          <w:p w14:paraId="1ACDFE94" w14:textId="77777777" w:rsidR="0009137B" w:rsidRDefault="0009137B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BAC400A" w14:textId="77777777" w:rsidR="0009137B" w:rsidRDefault="0009137B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A21BC63" w14:textId="77777777" w:rsidR="0009137B" w:rsidRDefault="0009137B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B450C71" w14:textId="77777777" w:rsidR="0009137B" w:rsidRPr="0009137B" w:rsidRDefault="0009137B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2FB02CB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2A72B58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236A3B7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53367AB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01CC9D7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B7808DA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6F84FED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F1F062F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743D1B6A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751AE09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38E8B47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4E81EDDF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98F5E00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C16059C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33E202D2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00930145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22A4526A" w14:textId="77777777" w:rsidR="00576133" w:rsidRPr="000E43EA" w:rsidRDefault="00576133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14FA75A4" w14:textId="77777777" w:rsidR="0009137B" w:rsidRDefault="0009137B" w:rsidP="00576133">
            <w:pPr>
              <w:pStyle w:val="Prrafodelista"/>
              <w:ind w:left="0"/>
              <w:rPr>
                <w:noProof/>
                <w:lang w:val="en-US" w:eastAsia="es-CO"/>
              </w:rPr>
            </w:pPr>
          </w:p>
          <w:p w14:paraId="677FDE58" w14:textId="77777777" w:rsidR="00576133" w:rsidRDefault="00576133" w:rsidP="0009137B">
            <w:pPr>
              <w:rPr>
                <w:lang w:val="en-US" w:eastAsia="es-CO"/>
              </w:rPr>
            </w:pPr>
          </w:p>
          <w:p w14:paraId="2F81BC49" w14:textId="77777777" w:rsidR="0009137B" w:rsidRDefault="0009137B" w:rsidP="0009137B">
            <w:pPr>
              <w:rPr>
                <w:lang w:val="en-US" w:eastAsia="es-CO"/>
              </w:rPr>
            </w:pPr>
          </w:p>
          <w:p w14:paraId="1F21044E" w14:textId="77777777" w:rsidR="0009137B" w:rsidRDefault="0009137B" w:rsidP="0009137B">
            <w:pPr>
              <w:pStyle w:val="Ttulo5"/>
              <w:numPr>
                <w:ilvl w:val="0"/>
                <w:numId w:val="84"/>
              </w:numPr>
              <w:spacing w:line="240" w:lineRule="auto"/>
              <w:rPr>
                <w:rStyle w:val="nfasissutil"/>
              </w:rPr>
            </w:pPr>
            <w:r>
              <w:rPr>
                <w:rStyle w:val="nfasissutil"/>
              </w:rPr>
              <w:lastRenderedPageBreak/>
              <w:t>Al realizar la actividad, la debes compartir con t</w:t>
            </w:r>
            <w:r w:rsidRPr="00AF7632">
              <w:rPr>
                <w:rStyle w:val="nfasissutil"/>
              </w:rPr>
              <w:t xml:space="preserve">us compañeros y el facilitador por la </w:t>
            </w:r>
            <w:r w:rsidRPr="00AF7632">
              <w:rPr>
                <w:rStyle w:val="nfasissutil"/>
                <w:b/>
              </w:rPr>
              <w:t>herramienta foro, Guía # 1, lección 1</w:t>
            </w:r>
            <w:r w:rsidRPr="00AF7632">
              <w:rPr>
                <w:rStyle w:val="nfasissutil"/>
              </w:rPr>
              <w:t xml:space="preserve">, denominada </w:t>
            </w:r>
            <w:r w:rsidRPr="00AF7632">
              <w:rPr>
                <w:rStyle w:val="nfasissutil"/>
                <w:b/>
              </w:rPr>
              <w:t>actividad de conceptualización</w:t>
            </w:r>
            <w:r w:rsidRPr="00AF7632">
              <w:rPr>
                <w:rStyle w:val="nfasissutil"/>
              </w:rPr>
              <w:t>.</w:t>
            </w:r>
          </w:p>
          <w:p w14:paraId="50AED843" w14:textId="77777777" w:rsidR="0009137B" w:rsidRPr="0009137B" w:rsidRDefault="0009137B" w:rsidP="0009137B">
            <w:pPr>
              <w:rPr>
                <w:lang w:eastAsia="es-CO"/>
              </w:rPr>
            </w:pPr>
          </w:p>
        </w:tc>
      </w:tr>
      <w:tr w:rsidR="00576133" w:rsidRPr="00AF7632" w14:paraId="61AC3BDF" w14:textId="77777777" w:rsidTr="00576133">
        <w:tblPrEx>
          <w:tblLook w:val="0440" w:firstRow="0" w:lastRow="1" w:firstColumn="0" w:lastColumn="0" w:noHBand="0" w:noVBand="1"/>
        </w:tblPrEx>
        <w:tc>
          <w:tcPr>
            <w:tcW w:w="1329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6E470A87" w14:textId="77777777" w:rsidR="00576133" w:rsidRPr="00AF7632" w:rsidRDefault="00576133" w:rsidP="00576133">
            <w:pPr>
              <w:pStyle w:val="Ttulo2"/>
              <w:spacing w:line="240" w:lineRule="auto"/>
            </w:pPr>
            <w:r w:rsidRPr="00AF7632">
              <w:rPr>
                <w:color w:val="FFFFFF"/>
              </w:rPr>
              <w:lastRenderedPageBreak/>
              <w:t>Actividad para Dinamizar competencias</w:t>
            </w:r>
          </w:p>
          <w:p w14:paraId="366BD3E1" w14:textId="77777777" w:rsidR="00576133" w:rsidRPr="00AF7632" w:rsidRDefault="00576133" w:rsidP="00576133">
            <w:pPr>
              <w:spacing w:after="0" w:line="276" w:lineRule="auto"/>
            </w:pPr>
          </w:p>
        </w:tc>
      </w:tr>
      <w:tr w:rsidR="00576133" w:rsidRPr="00F737BE" w14:paraId="1A94F444" w14:textId="77777777" w:rsidTr="0057613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2781D1C0" w14:textId="77777777" w:rsidR="00576133" w:rsidRPr="00AF7632" w:rsidRDefault="00576133" w:rsidP="00576133">
            <w:pPr>
              <w:pStyle w:val="Ttulo2"/>
              <w:spacing w:line="240" w:lineRule="auto"/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4FF3FE4" wp14:editId="7F430B08">
                  <wp:extent cx="885825" cy="885825"/>
                  <wp:effectExtent l="0" t="0" r="9525" b="0"/>
                  <wp:docPr id="5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A587044" w14:textId="77777777" w:rsidR="00576133" w:rsidRPr="00AF7632" w:rsidRDefault="002516C9" w:rsidP="00576133">
            <w:pPr>
              <w:spacing w:after="0" w:line="276" w:lineRule="auto"/>
              <w:ind w:left="227"/>
              <w:jc w:val="both"/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4A0B1FD3" wp14:editId="27D0CD7A">
                      <wp:simplePos x="0" y="0"/>
                      <wp:positionH relativeFrom="column">
                        <wp:posOffset>6169233</wp:posOffset>
                      </wp:positionH>
                      <wp:positionV relativeFrom="paragraph">
                        <wp:posOffset>29883</wp:posOffset>
                      </wp:positionV>
                      <wp:extent cx="1064260" cy="914400"/>
                      <wp:effectExtent l="0" t="0" r="21590" b="19050"/>
                      <wp:wrapNone/>
                      <wp:docPr id="537" name="537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260" cy="91440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8B17355" w14:textId="77777777" w:rsidR="000C68A7" w:rsidRDefault="000C68A7" w:rsidP="002516C9">
                                  <w:pPr>
                                    <w:jc w:val="center"/>
                                  </w:pPr>
                                  <w:r>
                                    <w:t>Realiza las siguientes sumas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B1FD3" id="537 Corchetes" o:spid="_x0000_s1054" type="#_x0000_t185" style="position:absolute;left:0;text-align:left;margin-left:485.75pt;margin-top:2.35pt;width:83.8pt;height:1in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" strokecolor="#4579b8 [3044]">
                      <v:textbox>
                        <w:txbxContent>
                          <w:p w14:paraId="18B17355" w14:textId="77777777" w:rsidR="000C68A7" w:rsidRDefault="000C68A7" w:rsidP="002516C9">
                            <w:pPr>
                              <w:jc w:val="center"/>
                            </w:pPr>
                            <w:r>
                              <w:t>Realiza las siguientes sumas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2167680" behindDoc="0" locked="0" layoutInCell="1" allowOverlap="1" wp14:anchorId="10678369" wp14:editId="6E290E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29845</wp:posOffset>
                  </wp:positionV>
                  <wp:extent cx="429260" cy="545465"/>
                  <wp:effectExtent l="0" t="0" r="8890" b="6985"/>
                  <wp:wrapNone/>
                  <wp:docPr id="575" name="Imagen 575" descr="C:\Users\Usuario\Desktop\guias nuevas primaria\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uario\Desktop\guias nuevas primaria\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7BF69" w14:textId="77777777" w:rsidR="00576133" w:rsidRDefault="0009137B" w:rsidP="00576133">
            <w:pPr>
              <w:rPr>
                <w:lang w:val="en-US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382085BA" wp14:editId="52B6FB20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208280</wp:posOffset>
                      </wp:positionV>
                      <wp:extent cx="1828800" cy="1828800"/>
                      <wp:effectExtent l="0" t="0" r="0" b="6350"/>
                      <wp:wrapNone/>
                      <wp:docPr id="574" name="57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0F433D" w14:textId="77777777" w:rsidR="000C68A7" w:rsidRPr="00F571BD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571BD"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3 + 6:</w:t>
                                  </w:r>
                                </w:p>
                                <w:p w14:paraId="14937CB7" w14:textId="77777777" w:rsidR="000C68A7" w:rsidRPr="00F571BD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571BD"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9 + 1:</w:t>
                                  </w:r>
                                </w:p>
                                <w:p w14:paraId="79242E33" w14:textId="77777777" w:rsidR="000C68A7" w:rsidRPr="00F571BD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571BD"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4 + 8:</w:t>
                                  </w:r>
                                </w:p>
                                <w:p w14:paraId="7C0D63CB" w14:textId="77777777" w:rsidR="000C68A7" w:rsidRPr="00F571BD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571BD"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13 + 15:</w:t>
                                  </w:r>
                                </w:p>
                                <w:p w14:paraId="28BA59F5" w14:textId="77777777" w:rsidR="000C68A7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F571BD"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7 + 8:</w:t>
                                  </w:r>
                                </w:p>
                                <w:p w14:paraId="1019E58C" w14:textId="77777777" w:rsidR="000C68A7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 + 5:</w:t>
                                  </w:r>
                                </w:p>
                                <w:p w14:paraId="4C87E1A8" w14:textId="77777777" w:rsidR="000C68A7" w:rsidRPr="00F571BD" w:rsidRDefault="000C68A7" w:rsidP="00F571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pacing w:val="60"/>
                                      <w:sz w:val="40"/>
                                      <w:szCs w:val="40"/>
                                      <w:lang w:val="en-US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5715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14 + 13: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085BA" id="574 Cuadro de texto" o:spid="_x0000_s1055" type="#_x0000_t202" style="position:absolute;margin-left:45.6pt;margin-top:16.4pt;width:2in;height:2in;z-index:25216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" filled="f" stroked="f">
                      <v:textbox style="mso-fit-shape-to-text:t">
                        <w:txbxContent>
                          <w:p w14:paraId="700F433D" w14:textId="77777777" w:rsidR="000C68A7" w:rsidRPr="00F571BD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71BD"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+ 6:</w:t>
                            </w:r>
                          </w:p>
                          <w:p w14:paraId="14937CB7" w14:textId="77777777" w:rsidR="000C68A7" w:rsidRPr="00F571BD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71BD"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 + 1:</w:t>
                            </w:r>
                          </w:p>
                          <w:p w14:paraId="79242E33" w14:textId="77777777" w:rsidR="000C68A7" w:rsidRPr="00F571BD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71BD"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 + 8:</w:t>
                            </w:r>
                          </w:p>
                          <w:p w14:paraId="7C0D63CB" w14:textId="77777777" w:rsidR="000C68A7" w:rsidRPr="00F571BD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71BD"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 + 15:</w:t>
                            </w:r>
                          </w:p>
                          <w:p w14:paraId="28BA59F5" w14:textId="77777777" w:rsidR="000C68A7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71BD"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 + 8:</w:t>
                            </w:r>
                          </w:p>
                          <w:p w14:paraId="1019E58C" w14:textId="77777777" w:rsidR="000C68A7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+ 5:</w:t>
                            </w:r>
                          </w:p>
                          <w:p w14:paraId="4C87E1A8" w14:textId="77777777" w:rsidR="000C68A7" w:rsidRPr="00F571BD" w:rsidRDefault="000C68A7" w:rsidP="00F571B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40"/>
                                <w:szCs w:val="40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 + 13: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6C9">
              <w:rPr>
                <w:lang w:val="en-US"/>
              </w:rPr>
              <w:t xml:space="preserve">           </w:t>
            </w:r>
            <w:r w:rsidR="002516C9" w:rsidRPr="002516C9">
              <w:rPr>
                <w:lang w:val="en-US"/>
              </w:rPr>
              <w:t xml:space="preserve"> </w:t>
            </w:r>
            <w:r w:rsidR="002516C9">
              <w:rPr>
                <w:lang w:val="en-US"/>
              </w:rPr>
              <w:t xml:space="preserve">Make the next additions </w:t>
            </w:r>
          </w:p>
          <w:p w14:paraId="08D70FC4" w14:textId="77777777" w:rsidR="00F571BD" w:rsidRDefault="00F571BD" w:rsidP="00576133">
            <w:pPr>
              <w:rPr>
                <w:lang w:val="en-US"/>
              </w:rPr>
            </w:pPr>
          </w:p>
          <w:p w14:paraId="3D8485FB" w14:textId="77777777" w:rsidR="00F571BD" w:rsidRDefault="00F571BD" w:rsidP="00576133">
            <w:pPr>
              <w:rPr>
                <w:lang w:val="en-US"/>
              </w:rPr>
            </w:pPr>
          </w:p>
          <w:p w14:paraId="2014B55E" w14:textId="77777777" w:rsidR="00F571BD" w:rsidRDefault="00F571BD" w:rsidP="00576133">
            <w:pPr>
              <w:rPr>
                <w:lang w:val="en-US"/>
              </w:rPr>
            </w:pPr>
          </w:p>
          <w:p w14:paraId="557EA00D" w14:textId="77777777" w:rsidR="00F571BD" w:rsidRDefault="00F571BD" w:rsidP="00576133">
            <w:pPr>
              <w:rPr>
                <w:lang w:val="en-US"/>
              </w:rPr>
            </w:pPr>
          </w:p>
          <w:p w14:paraId="75CF08CF" w14:textId="77777777" w:rsidR="00F571BD" w:rsidRDefault="00F571BD" w:rsidP="00576133">
            <w:pPr>
              <w:rPr>
                <w:lang w:val="en-US"/>
              </w:rPr>
            </w:pPr>
          </w:p>
          <w:p w14:paraId="2291D13B" w14:textId="77777777" w:rsidR="00F571BD" w:rsidRDefault="00F571BD" w:rsidP="00576133">
            <w:pPr>
              <w:rPr>
                <w:lang w:val="en-US"/>
              </w:rPr>
            </w:pPr>
          </w:p>
          <w:p w14:paraId="4F148ACA" w14:textId="77777777" w:rsidR="00F571BD" w:rsidRDefault="00F571BD" w:rsidP="00576133">
            <w:pPr>
              <w:rPr>
                <w:lang w:val="en-US"/>
              </w:rPr>
            </w:pPr>
          </w:p>
          <w:p w14:paraId="621D56B9" w14:textId="77777777" w:rsidR="00F571BD" w:rsidRPr="00576133" w:rsidRDefault="00F571BD" w:rsidP="00576133">
            <w:pPr>
              <w:rPr>
                <w:lang w:val="en-US"/>
              </w:rPr>
            </w:pPr>
          </w:p>
        </w:tc>
      </w:tr>
      <w:tr w:rsidR="00576133" w:rsidRPr="00AF7632" w14:paraId="25CECD75" w14:textId="77777777" w:rsidTr="0057613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5F6B8E3F" w14:textId="77777777" w:rsidR="00576133" w:rsidRPr="005C3322" w:rsidRDefault="00576133" w:rsidP="00576133">
            <w:pPr>
              <w:pStyle w:val="Ttulo2"/>
              <w:spacing w:line="240" w:lineRule="auto"/>
              <w:jc w:val="center"/>
              <w:rPr>
                <w:noProof/>
                <w:lang w:val="en-US" w:eastAsia="es-CO"/>
              </w:rPr>
            </w:pPr>
          </w:p>
          <w:p w14:paraId="3C3CF3E8" w14:textId="77777777" w:rsidR="00576133" w:rsidRPr="005C3322" w:rsidRDefault="00576133" w:rsidP="00576133">
            <w:pPr>
              <w:spacing w:after="0" w:line="240" w:lineRule="auto"/>
              <w:rPr>
                <w:lang w:val="en-US" w:eastAsia="es-CO"/>
              </w:rPr>
            </w:pPr>
          </w:p>
        </w:tc>
        <w:tc>
          <w:tcPr>
            <w:tcW w:w="1166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965F023" w14:textId="77777777" w:rsidR="00576133" w:rsidRPr="00200F32" w:rsidRDefault="0009137B" w:rsidP="00576133">
            <w:pPr>
              <w:spacing w:after="0" w:line="276" w:lineRule="auto"/>
              <w:rPr>
                <w:lang w:val="en-US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50CCCA33" wp14:editId="5B75DC9E">
                      <wp:simplePos x="0" y="0"/>
                      <wp:positionH relativeFrom="column">
                        <wp:posOffset>6019269</wp:posOffset>
                      </wp:positionH>
                      <wp:positionV relativeFrom="paragraph">
                        <wp:posOffset>40119</wp:posOffset>
                      </wp:positionV>
                      <wp:extent cx="1228090" cy="1296537"/>
                      <wp:effectExtent l="0" t="0" r="10160" b="18415"/>
                      <wp:wrapNone/>
                      <wp:docPr id="538" name="538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090" cy="1296537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6163801" w14:textId="77777777" w:rsidR="000C68A7" w:rsidRDefault="000C68A7" w:rsidP="004D1E6F">
                                  <w:pPr>
                                    <w:spacing w:after="0" w:line="276" w:lineRule="auto"/>
                                    <w:jc w:val="center"/>
                                  </w:pPr>
                                  <w:r>
                                    <w:t>Completa las siguientes palabras (días de la semana)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CCA33" id="538 Corchetes" o:spid="_x0000_s1056" type="#_x0000_t185" style="position:absolute;margin-left:473.95pt;margin-top:3.15pt;width:96.7pt;height:102.1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" strokecolor="#4579b8 [3044]">
                      <v:textbox>
                        <w:txbxContent>
                          <w:p w14:paraId="66163801" w14:textId="77777777" w:rsidR="000C68A7" w:rsidRDefault="000C68A7" w:rsidP="004D1E6F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Completa las siguientes palabras (días de la semana)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39D8E49" wp14:editId="5E686E25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92075</wp:posOffset>
                      </wp:positionV>
                      <wp:extent cx="2906395" cy="1828800"/>
                      <wp:effectExtent l="0" t="0" r="0" b="0"/>
                      <wp:wrapNone/>
                      <wp:docPr id="578" name="57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639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575259" w14:textId="77777777" w:rsidR="000C68A7" w:rsidRPr="008103F4" w:rsidRDefault="000C68A7" w:rsidP="008103F4">
                                  <w:pPr>
                                    <w:pStyle w:val="Prrafodelista"/>
                                    <w:numPr>
                                      <w:ilvl w:val="0"/>
                                      <w:numId w:val="97"/>
                                    </w:numPr>
                                    <w:spacing w:after="0"/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 N -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- Y</w:t>
                                  </w:r>
                                </w:p>
                                <w:p w14:paraId="65FEF9DF" w14:textId="77777777" w:rsidR="000C68A7" w:rsidRPr="008103F4" w:rsidRDefault="000C68A7" w:rsidP="008103F4">
                                  <w:pPr>
                                    <w:pStyle w:val="Prrafodelista"/>
                                    <w:numPr>
                                      <w:ilvl w:val="0"/>
                                      <w:numId w:val="97"/>
                                    </w:numPr>
                                    <w:spacing w:after="0"/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TU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383FB8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383FB8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</w:p>
                                <w:p w14:paraId="01C4BC2D" w14:textId="77777777" w:rsidR="000C68A7" w:rsidRPr="008103F4" w:rsidRDefault="00383FB8" w:rsidP="008103F4">
                                  <w:pPr>
                                    <w:pStyle w:val="Prrafodelista"/>
                                    <w:numPr>
                                      <w:ilvl w:val="0"/>
                                      <w:numId w:val="97"/>
                                    </w:numPr>
                                    <w:spacing w:after="0"/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R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Y</w:t>
                                  </w:r>
                                </w:p>
                                <w:p w14:paraId="7373CDDB" w14:textId="77777777" w:rsidR="000C68A7" w:rsidRPr="008103F4" w:rsidRDefault="00383FB8" w:rsidP="008103F4">
                                  <w:pPr>
                                    <w:pStyle w:val="Prrafodelista"/>
                                    <w:numPr>
                                      <w:ilvl w:val="0"/>
                                      <w:numId w:val="97"/>
                                    </w:numPr>
                                    <w:spacing w:after="0"/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U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 w:rsidR="000C68A7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C68A7" w:rsidRPr="008103F4">
                                    <w:rPr>
                                      <w:b/>
                                      <w:color w:val="F79646" w:themeColor="accent6"/>
                                      <w:sz w:val="36"/>
                                      <w:szCs w:val="36"/>
                                      <w:lang w:val="en-US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9D8E49" id="578 Cuadro de texto" o:spid="_x0000_s1057" type="#_x0000_t202" style="position:absolute;margin-left:236.4pt;margin-top:7.25pt;width:228.85pt;height:2in;z-index:25217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" filled="f" stroked="f">
                      <v:textbox style="mso-fit-shape-to-text:t">
                        <w:txbxContent>
                          <w:p w14:paraId="39575259" w14:textId="77777777" w:rsidR="000C68A7" w:rsidRPr="008103F4" w:rsidRDefault="000C68A7" w:rsidP="008103F4">
                            <w:pPr>
                              <w:pStyle w:val="Prrafodelista"/>
                              <w:numPr>
                                <w:ilvl w:val="0"/>
                                <w:numId w:val="97"/>
                              </w:numPr>
                              <w:spacing w:after="0"/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 N -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- Y</w:t>
                            </w:r>
                          </w:p>
                          <w:p w14:paraId="65FEF9DF" w14:textId="77777777" w:rsidR="000C68A7" w:rsidRPr="008103F4" w:rsidRDefault="000C68A7" w:rsidP="008103F4">
                            <w:pPr>
                              <w:pStyle w:val="Prrafodelista"/>
                              <w:numPr>
                                <w:ilvl w:val="0"/>
                                <w:numId w:val="97"/>
                              </w:numPr>
                              <w:spacing w:after="0"/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TU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83FB8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83FB8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</w:p>
                          <w:p w14:paraId="01C4BC2D" w14:textId="77777777" w:rsidR="000C68A7" w:rsidRPr="008103F4" w:rsidRDefault="00383FB8" w:rsidP="008103F4">
                            <w:pPr>
                              <w:pStyle w:val="Prrafodelista"/>
                              <w:numPr>
                                <w:ilvl w:val="0"/>
                                <w:numId w:val="97"/>
                              </w:numPr>
                              <w:spacing w:after="0"/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Y</w:t>
                            </w:r>
                          </w:p>
                          <w:p w14:paraId="7373CDDB" w14:textId="77777777" w:rsidR="000C68A7" w:rsidRPr="008103F4" w:rsidRDefault="00383FB8" w:rsidP="008103F4">
                            <w:pPr>
                              <w:pStyle w:val="Prrafodelista"/>
                              <w:numPr>
                                <w:ilvl w:val="0"/>
                                <w:numId w:val="97"/>
                              </w:numPr>
                              <w:spacing w:after="0"/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U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0C68A7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68A7" w:rsidRPr="008103F4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  <w:lang w:val="en-US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3F4">
              <w:rPr>
                <w:noProof/>
                <w:lang w:eastAsia="es-CO"/>
              </w:rPr>
              <w:drawing>
                <wp:anchor distT="0" distB="0" distL="114300" distR="114300" simplePos="0" relativeHeight="252169728" behindDoc="0" locked="0" layoutInCell="1" allowOverlap="1" wp14:anchorId="6756634C" wp14:editId="782C3CF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38735</wp:posOffset>
                  </wp:positionV>
                  <wp:extent cx="429260" cy="545465"/>
                  <wp:effectExtent l="0" t="0" r="8890" b="6985"/>
                  <wp:wrapNone/>
                  <wp:docPr id="577" name="Imagen 577" descr="C:\Users\Usuario\Desktop\guias nuevas primaria\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uario\Desktop\guias nuevas primaria\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BA34ED" w14:textId="77777777" w:rsidR="00576133" w:rsidRPr="00200F32" w:rsidRDefault="00576133" w:rsidP="00576133">
            <w:pPr>
              <w:spacing w:after="0" w:line="276" w:lineRule="auto"/>
              <w:rPr>
                <w:lang w:val="en-US"/>
              </w:rPr>
            </w:pPr>
          </w:p>
          <w:p w14:paraId="508D2324" w14:textId="77777777" w:rsidR="00576133" w:rsidRDefault="008103F4" w:rsidP="00576133">
            <w:p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Complete the words (days of the week)</w:t>
            </w:r>
          </w:p>
          <w:p w14:paraId="5189FB03" w14:textId="77777777" w:rsidR="008103F4" w:rsidRDefault="008103F4" w:rsidP="00576133">
            <w:pPr>
              <w:spacing w:after="0" w:line="276" w:lineRule="auto"/>
              <w:rPr>
                <w:lang w:val="en-US"/>
              </w:rPr>
            </w:pPr>
          </w:p>
          <w:p w14:paraId="356F8140" w14:textId="77777777" w:rsidR="008103F4" w:rsidRPr="008103F4" w:rsidRDefault="008103F4" w:rsidP="008103F4">
            <w:pPr>
              <w:spacing w:after="0" w:line="276" w:lineRule="auto"/>
              <w:rPr>
                <w:lang w:val="en-US"/>
              </w:rPr>
            </w:pPr>
          </w:p>
          <w:p w14:paraId="11BE41F4" w14:textId="77777777" w:rsidR="00576133" w:rsidRDefault="00576133" w:rsidP="00576133">
            <w:pPr>
              <w:spacing w:after="0" w:line="276" w:lineRule="auto"/>
              <w:rPr>
                <w:lang w:val="en-US"/>
              </w:rPr>
            </w:pPr>
          </w:p>
          <w:p w14:paraId="4AF4EEFA" w14:textId="77777777" w:rsidR="008103F4" w:rsidRDefault="008103F4" w:rsidP="00576133">
            <w:pPr>
              <w:spacing w:after="0" w:line="276" w:lineRule="auto"/>
              <w:rPr>
                <w:lang w:val="en-US"/>
              </w:rPr>
            </w:pPr>
          </w:p>
          <w:p w14:paraId="3180D5A5" w14:textId="77777777" w:rsidR="008103F4" w:rsidRDefault="008103F4" w:rsidP="00576133">
            <w:pPr>
              <w:spacing w:after="0" w:line="276" w:lineRule="auto"/>
              <w:rPr>
                <w:lang w:val="en-US"/>
              </w:rPr>
            </w:pPr>
          </w:p>
          <w:p w14:paraId="3690F934" w14:textId="77777777" w:rsidR="00576133" w:rsidRPr="005825AD" w:rsidRDefault="00576133" w:rsidP="00576133">
            <w:pPr>
              <w:pStyle w:val="Prrafodelista"/>
              <w:numPr>
                <w:ilvl w:val="0"/>
                <w:numId w:val="85"/>
              </w:numPr>
              <w:spacing w:after="0" w:line="240" w:lineRule="auto"/>
              <w:rPr>
                <w:sz w:val="22"/>
              </w:rPr>
            </w:pPr>
            <w:r w:rsidRPr="005825AD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5825AD">
              <w:rPr>
                <w:rStyle w:val="nfasissutil"/>
                <w:b/>
                <w:sz w:val="22"/>
              </w:rPr>
              <w:t>herramienta tarea, Guía # 1, lección 1</w:t>
            </w:r>
            <w:r w:rsidRPr="005825AD">
              <w:rPr>
                <w:rStyle w:val="nfasissutil"/>
                <w:sz w:val="22"/>
              </w:rPr>
              <w:t xml:space="preserve">, denominada </w:t>
            </w:r>
            <w:r w:rsidRPr="005825AD">
              <w:rPr>
                <w:rStyle w:val="nfasissutil"/>
                <w:b/>
                <w:sz w:val="22"/>
              </w:rPr>
              <w:t>actividad para dinamizar competencias</w:t>
            </w:r>
            <w:r w:rsidRPr="005825AD">
              <w:rPr>
                <w:rStyle w:val="nfasissutil"/>
                <w:sz w:val="22"/>
              </w:rPr>
              <w:t>.</w:t>
            </w:r>
          </w:p>
          <w:p w14:paraId="72B506B2" w14:textId="77777777" w:rsidR="00576133" w:rsidRPr="00AF7632" w:rsidRDefault="00576133" w:rsidP="00576133">
            <w:pPr>
              <w:pStyle w:val="Prrafodelista"/>
              <w:spacing w:after="0" w:line="276" w:lineRule="auto"/>
            </w:pPr>
          </w:p>
        </w:tc>
      </w:tr>
      <w:tr w:rsidR="00576133" w:rsidRPr="00AF7632" w14:paraId="2CD2DDA4" w14:textId="77777777" w:rsidTr="00576133">
        <w:tblPrEx>
          <w:tblLook w:val="0440" w:firstRow="0" w:lastRow="1" w:firstColumn="0" w:lastColumn="0" w:noHBand="0" w:noVBand="1"/>
        </w:tblPrEx>
        <w:tc>
          <w:tcPr>
            <w:tcW w:w="1329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09ACBF79" w14:textId="77777777" w:rsidR="00576133" w:rsidRPr="00AF7632" w:rsidRDefault="00576133" w:rsidP="00576133">
            <w:pPr>
              <w:pStyle w:val="Ttulo2"/>
              <w:spacing w:line="240" w:lineRule="auto"/>
            </w:pPr>
            <w:r w:rsidRPr="00AF7632">
              <w:rPr>
                <w:color w:val="FFFFFF"/>
              </w:rPr>
              <w:lastRenderedPageBreak/>
              <w:t>Actividad de Socialización</w:t>
            </w:r>
          </w:p>
          <w:p w14:paraId="433A40C0" w14:textId="77777777" w:rsidR="00576133" w:rsidRPr="00AF7632" w:rsidRDefault="00576133" w:rsidP="00576133">
            <w:pPr>
              <w:spacing w:after="0" w:line="276" w:lineRule="auto"/>
            </w:pPr>
          </w:p>
        </w:tc>
      </w:tr>
      <w:tr w:rsidR="00576133" w:rsidRPr="00AF7632" w14:paraId="311E53B4" w14:textId="77777777" w:rsidTr="0057613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308DB8E4" w14:textId="77777777" w:rsidR="00576133" w:rsidRPr="00AF7632" w:rsidRDefault="00576133" w:rsidP="00576133">
            <w:pPr>
              <w:pStyle w:val="Ttulo2"/>
              <w:spacing w:line="240" w:lineRule="auto"/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42CA2B5" wp14:editId="4F6AC9B4">
                  <wp:extent cx="885825" cy="885825"/>
                  <wp:effectExtent l="0" t="0" r="9525" b="9525"/>
                  <wp:docPr id="5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7FAD446" w14:textId="77777777" w:rsidR="00576133" w:rsidRDefault="00CA250B" w:rsidP="00576133">
            <w:pPr>
              <w:spacing w:after="0" w:line="240" w:lineRule="auto"/>
              <w:rPr>
                <w:rFonts w:cs="Arial"/>
                <w:b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80992" behindDoc="0" locked="0" layoutInCell="1" allowOverlap="1" wp14:anchorId="4EC8D0F6" wp14:editId="09054DA7">
                  <wp:simplePos x="0" y="0"/>
                  <wp:positionH relativeFrom="column">
                    <wp:posOffset>-26689</wp:posOffset>
                  </wp:positionH>
                  <wp:positionV relativeFrom="paragraph">
                    <wp:posOffset>20121</wp:posOffset>
                  </wp:positionV>
                  <wp:extent cx="736979" cy="560793"/>
                  <wp:effectExtent l="0" t="0" r="6350" b="0"/>
                  <wp:wrapNone/>
                  <wp:docPr id="585" name="Imagen 585" descr="C:\Users\Usuario\Desktop\guias nuevas primaria\click 2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uario\Desktop\guias nuevas primaria\clic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44" cy="57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9C4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2B80C2CE" wp14:editId="05BE2917">
                      <wp:simplePos x="0" y="0"/>
                      <wp:positionH relativeFrom="column">
                        <wp:posOffset>6059805</wp:posOffset>
                      </wp:positionH>
                      <wp:positionV relativeFrom="paragraph">
                        <wp:posOffset>20036</wp:posOffset>
                      </wp:positionV>
                      <wp:extent cx="1228090" cy="2006221"/>
                      <wp:effectExtent l="0" t="0" r="10160" b="13335"/>
                      <wp:wrapNone/>
                      <wp:docPr id="579" name="579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090" cy="2006221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D22FA38" w14:textId="77777777" w:rsidR="00CE09C4" w:rsidRDefault="00295813" w:rsidP="00CE09C4">
                                  <w:pPr>
                                    <w:spacing w:after="0" w:line="276" w:lineRule="auto"/>
                                    <w:jc w:val="center"/>
                                  </w:pPr>
                                  <w:r>
                                    <w:t>Ingresa al enlace, crea tu calendario y envía una captura de imagen. Sigue el ejemplo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0C2CE" id="579 Corchetes" o:spid="_x0000_s1058" type="#_x0000_t185" style="position:absolute;margin-left:477.15pt;margin-top:1.6pt;width:96.7pt;height:157.9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" strokecolor="#4579b8 [3044]">
                      <v:textbox>
                        <w:txbxContent>
                          <w:p w14:paraId="5D22FA38" w14:textId="77777777" w:rsidR="00CE09C4" w:rsidRDefault="00295813" w:rsidP="00CE09C4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Ingresa al enlace, crea tu calendario y envía una captura de imagen. Sigue el 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AE6C46" w14:textId="77777777" w:rsidR="00CE09C4" w:rsidRDefault="00576133" w:rsidP="00CE09C4">
            <w:pPr>
              <w:rPr>
                <w:lang w:val="en-US"/>
              </w:rPr>
            </w:pPr>
            <w:r w:rsidRPr="00717868">
              <w:rPr>
                <w:lang w:val="en-US"/>
              </w:rPr>
              <w:t xml:space="preserve"> </w:t>
            </w:r>
            <w:r w:rsidR="00CA250B">
              <w:rPr>
                <w:lang w:val="en-US"/>
              </w:rPr>
              <w:t xml:space="preserve">                       </w:t>
            </w:r>
            <w:r w:rsidR="00717868" w:rsidRPr="00717868">
              <w:rPr>
                <w:lang w:val="en-US"/>
              </w:rPr>
              <w:t xml:space="preserve">Go to next link and </w:t>
            </w:r>
            <w:r w:rsidR="00717868">
              <w:rPr>
                <w:lang w:val="en-US"/>
              </w:rPr>
              <w:t>cre</w:t>
            </w:r>
            <w:r w:rsidR="00717868" w:rsidRPr="00717868">
              <w:rPr>
                <w:lang w:val="en-US"/>
              </w:rPr>
              <w:t>ate your own calendar</w:t>
            </w:r>
            <w:r w:rsidR="00717868">
              <w:rPr>
                <w:lang w:val="en-US"/>
              </w:rPr>
              <w:t xml:space="preserve">. Send </w:t>
            </w:r>
            <w:r w:rsidR="00295813">
              <w:rPr>
                <w:lang w:val="en-US"/>
              </w:rPr>
              <w:t>the image</w:t>
            </w:r>
          </w:p>
          <w:p w14:paraId="4A7CBA62" w14:textId="77777777" w:rsidR="00CA250B" w:rsidRPr="00717868" w:rsidRDefault="00CA250B" w:rsidP="00CE09C4">
            <w:pPr>
              <w:rPr>
                <w:lang w:val="en-US"/>
              </w:rPr>
            </w:pPr>
          </w:p>
          <w:p w14:paraId="2E070C4E" w14:textId="77777777" w:rsidR="00CE09C4" w:rsidRPr="00717868" w:rsidRDefault="000F1A86" w:rsidP="00717868">
            <w:pPr>
              <w:rPr>
                <w:noProof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74848" behindDoc="1" locked="0" layoutInCell="1" allowOverlap="1" wp14:anchorId="6B3AF912" wp14:editId="50721DB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181610</wp:posOffset>
                  </wp:positionV>
                  <wp:extent cx="4121150" cy="2889885"/>
                  <wp:effectExtent l="0" t="0" r="0" b="5715"/>
                  <wp:wrapTight wrapText="bothSides">
                    <wp:wrapPolygon edited="0">
                      <wp:start x="0" y="0"/>
                      <wp:lineTo x="0" y="21500"/>
                      <wp:lineTo x="21467" y="21500"/>
                      <wp:lineTo x="21467" y="0"/>
                      <wp:lineTo x="0" y="0"/>
                    </wp:wrapPolygon>
                  </wp:wrapTight>
                  <wp:docPr id="513" name="Imagen 513" descr="C:\Users\Usuario\Desktop\guias nuevas primaria\calendar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uario\Desktop\guias nuevas primaria\calen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9" w:history="1">
              <w:r w:rsidR="00CE09C4" w:rsidRPr="00717868">
                <w:rPr>
                  <w:rStyle w:val="Hipervnculo"/>
                  <w:noProof/>
                  <w:lang w:val="en-US" w:eastAsia="es-CO"/>
                </w:rPr>
                <w:t>http://www.starfall.com/n/holiday/calendar/load.htm?f&amp;n=main</w:t>
              </w:r>
            </w:hyperlink>
          </w:p>
          <w:p w14:paraId="5F6FE9D8" w14:textId="77777777" w:rsidR="00576133" w:rsidRPr="00717868" w:rsidRDefault="00576133" w:rsidP="000C68A7">
            <w:pPr>
              <w:spacing w:after="0" w:line="240" w:lineRule="auto"/>
              <w:rPr>
                <w:lang w:val="en-US"/>
              </w:rPr>
            </w:pPr>
          </w:p>
          <w:p w14:paraId="636AF7AE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19ACC3DA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13E23C6B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69348D84" w14:textId="77777777" w:rsidR="00576133" w:rsidRPr="00717868" w:rsidRDefault="00576133" w:rsidP="00CE09C4">
            <w:pPr>
              <w:spacing w:after="0" w:line="240" w:lineRule="auto"/>
              <w:rPr>
                <w:lang w:val="en-US"/>
              </w:rPr>
            </w:pPr>
            <w:r w:rsidRPr="00717868">
              <w:rPr>
                <w:lang w:val="en-US"/>
              </w:rPr>
              <w:t xml:space="preserve">             </w:t>
            </w:r>
          </w:p>
          <w:p w14:paraId="2025E715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691EDA35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5FA60B54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000D7AD3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202D93F2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0F917399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5A0C7D09" w14:textId="77777777" w:rsidR="00576133" w:rsidRPr="00717868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2C25B4E9" w14:textId="77777777" w:rsidR="00576133" w:rsidRDefault="00576133" w:rsidP="00576133">
            <w:pPr>
              <w:spacing w:after="0" w:line="240" w:lineRule="auto"/>
              <w:rPr>
                <w:lang w:val="en-US"/>
              </w:rPr>
            </w:pPr>
          </w:p>
          <w:p w14:paraId="3D9A250A" w14:textId="77777777" w:rsidR="000F1A86" w:rsidRDefault="000F1A86" w:rsidP="00576133">
            <w:pPr>
              <w:spacing w:after="0" w:line="240" w:lineRule="auto"/>
              <w:rPr>
                <w:lang w:val="en-US"/>
              </w:rPr>
            </w:pPr>
          </w:p>
          <w:p w14:paraId="5D8BB4AB" w14:textId="77777777" w:rsidR="000F1A86" w:rsidRDefault="000F1A86" w:rsidP="00576133">
            <w:pPr>
              <w:spacing w:after="0" w:line="240" w:lineRule="auto"/>
              <w:rPr>
                <w:lang w:val="en-US"/>
              </w:rPr>
            </w:pPr>
          </w:p>
          <w:p w14:paraId="539EDB43" w14:textId="77777777" w:rsidR="000F1A86" w:rsidRDefault="000F1A86" w:rsidP="00576133">
            <w:pPr>
              <w:spacing w:after="0" w:line="240" w:lineRule="auto"/>
              <w:rPr>
                <w:lang w:val="en-US"/>
              </w:rPr>
            </w:pPr>
          </w:p>
          <w:p w14:paraId="104E7CB3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2E128CF6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18B67A1C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44EA471A" wp14:editId="6AB67993">
                      <wp:simplePos x="0" y="0"/>
                      <wp:positionH relativeFrom="column">
                        <wp:posOffset>5513070</wp:posOffset>
                      </wp:positionH>
                      <wp:positionV relativeFrom="paragraph">
                        <wp:posOffset>60325</wp:posOffset>
                      </wp:positionV>
                      <wp:extent cx="1228090" cy="1501140"/>
                      <wp:effectExtent l="0" t="0" r="10160" b="22860"/>
                      <wp:wrapNone/>
                      <wp:docPr id="584" name="584 Corchet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090" cy="150114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63D9C40" w14:textId="77777777" w:rsidR="00B14585" w:rsidRDefault="00B14585" w:rsidP="00B14585">
                                  <w:pPr>
                                    <w:spacing w:after="0" w:line="276" w:lineRule="auto"/>
                                    <w:jc w:val="center"/>
                                  </w:pPr>
                                  <w:r>
                                    <w:t xml:space="preserve">Escribe tu número telefónico: </w:t>
                                  </w:r>
                                  <w:r>
                                    <w:rPr>
                                      <w:b/>
                                    </w:rPr>
                                    <w:t>tres</w:t>
                                  </w:r>
                                  <w:r w:rsidRPr="00B14585">
                                    <w:rPr>
                                      <w:b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A471A" id="584 Corchetes" o:spid="_x0000_s1059" type="#_x0000_t185" style="position:absolute;margin-left:434.1pt;margin-top:4.75pt;width:96.7pt;height:118.2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" strokecolor="#4579b8 [3044]">
                      <v:textbox>
                        <w:txbxContent>
                          <w:p w14:paraId="163D9C40" w14:textId="77777777" w:rsidR="00B14585" w:rsidRDefault="00B14585" w:rsidP="00B14585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 xml:space="preserve">Escribe tu número telefónico: </w:t>
                            </w:r>
                            <w:r>
                              <w:rPr>
                                <w:b/>
                              </w:rPr>
                              <w:t>tres</w:t>
                            </w:r>
                            <w:r w:rsidRPr="00B14585">
                              <w:rPr>
                                <w:b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2176896" behindDoc="1" locked="0" layoutInCell="1" allowOverlap="1" wp14:anchorId="7562E107" wp14:editId="6D5FC79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64135</wp:posOffset>
                  </wp:positionV>
                  <wp:extent cx="436245" cy="554355"/>
                  <wp:effectExtent l="0" t="0" r="1905" b="0"/>
                  <wp:wrapTight wrapText="bothSides">
                    <wp:wrapPolygon edited="0">
                      <wp:start x="0" y="0"/>
                      <wp:lineTo x="0" y="20784"/>
                      <wp:lineTo x="20751" y="20784"/>
                      <wp:lineTo x="20751" y="0"/>
                      <wp:lineTo x="0" y="0"/>
                    </wp:wrapPolygon>
                  </wp:wrapTight>
                  <wp:docPr id="582" name="Imagen 582" descr="C:\Users\Usuario\Desktop\guias nuevas primaria\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uario\Desktop\guias nuevas primaria\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73540" w14:textId="77777777" w:rsidR="00EE3DB3" w:rsidRPr="00CA250B" w:rsidRDefault="00EE3DB3" w:rsidP="00EE3DB3">
            <w:pPr>
              <w:pStyle w:val="Prrafodelista"/>
              <w:spacing w:after="200" w:line="276" w:lineRule="auto"/>
              <w:ind w:left="360"/>
              <w:rPr>
                <w:lang w:val="en-US"/>
              </w:rPr>
            </w:pPr>
            <w:r w:rsidRPr="00CA250B">
              <w:rPr>
                <w:lang w:val="en-US"/>
              </w:rPr>
              <w:t>Write your telephone number</w:t>
            </w:r>
          </w:p>
          <w:p w14:paraId="1742B11E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74918FB5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0F42FB5B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17B19B6B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2175872" behindDoc="0" locked="0" layoutInCell="1" allowOverlap="1" wp14:anchorId="0E7819F6" wp14:editId="3088B7D4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114300</wp:posOffset>
                  </wp:positionV>
                  <wp:extent cx="1924050" cy="2267585"/>
                  <wp:effectExtent l="0" t="0" r="0" b="0"/>
                  <wp:wrapNone/>
                  <wp:docPr id="580" name="Imagen 580" descr="C:\Users\Usuario\Desktop\guias nuevas primaria\telephone nu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uario\Desktop\guias nuevas primaria\telephone nu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404AE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801021B" wp14:editId="29BA813A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-3810</wp:posOffset>
                      </wp:positionV>
                      <wp:extent cx="3179445" cy="1459230"/>
                      <wp:effectExtent l="742950" t="0" r="40005" b="45720"/>
                      <wp:wrapNone/>
                      <wp:docPr id="583" name="583 Llamada de nub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9445" cy="1459230"/>
                              </a:xfrm>
                              <a:prstGeom prst="cloudCallout">
                                <a:avLst>
                                  <a:gd name="adj1" fmla="val -75774"/>
                                  <a:gd name="adj2" fmla="val -37558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D6C08F" w14:textId="77777777" w:rsidR="00B14585" w:rsidRPr="00B14585" w:rsidRDefault="00B14585" w:rsidP="00B145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B14585">
                                    <w:rPr>
                                      <w:b/>
                                      <w:lang w:val="en-US"/>
                                    </w:rPr>
                                    <w:t>My telephone number is:</w:t>
                                  </w:r>
                                </w:p>
                                <w:p w14:paraId="18A5E972" w14:textId="77777777" w:rsidR="00B14585" w:rsidRPr="00B14585" w:rsidRDefault="00B14585" w:rsidP="00B145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B14585">
                                    <w:rPr>
                                      <w:b/>
                                      <w:lang w:val="en-US"/>
                                    </w:rPr>
                                    <w:t>Three,…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1021B" id="583 Llamada de nube" o:spid="_x0000_s1060" type="#_x0000_t106" style="position:absolute;margin-left:210.6pt;margin-top:-.3pt;width:250.35pt;height:114.9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" adj="-5567,2687" fillcolor="white [3201]" strokecolor="#4f81bd [3204]" strokeweight="2pt">
                      <v:textbox>
                        <w:txbxContent>
                          <w:p w14:paraId="1BD6C08F" w14:textId="77777777" w:rsidR="00B14585" w:rsidRPr="00B14585" w:rsidRDefault="00B14585" w:rsidP="00B145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B14585">
                              <w:rPr>
                                <w:b/>
                                <w:lang w:val="en-US"/>
                              </w:rPr>
                              <w:t>My telephone number is:</w:t>
                            </w:r>
                          </w:p>
                          <w:p w14:paraId="18A5E972" w14:textId="77777777" w:rsidR="00B14585" w:rsidRPr="00B14585" w:rsidRDefault="00B14585" w:rsidP="00B145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B14585">
                              <w:rPr>
                                <w:b/>
                                <w:lang w:val="en-US"/>
                              </w:rPr>
                              <w:t>Three,…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545284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3BEE5A7C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42121A4B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4B878184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28808FBA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6716A630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6AF2748C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726E1B63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051DA0FA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5CB53B9C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2FBCB0A1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74D0EBF9" w14:textId="77777777" w:rsidR="00EE3DB3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0DF9A758" w14:textId="77777777" w:rsidR="00EE3DB3" w:rsidRPr="00717868" w:rsidRDefault="00EE3DB3" w:rsidP="00576133">
            <w:pPr>
              <w:spacing w:after="0" w:line="240" w:lineRule="auto"/>
              <w:rPr>
                <w:lang w:val="en-US"/>
              </w:rPr>
            </w:pPr>
          </w:p>
          <w:p w14:paraId="3D95A66C" w14:textId="77777777" w:rsidR="00B14585" w:rsidRPr="00EE3DB3" w:rsidRDefault="00576133" w:rsidP="00EE3DB3">
            <w:pPr>
              <w:pStyle w:val="Prrafodelista"/>
              <w:numPr>
                <w:ilvl w:val="0"/>
                <w:numId w:val="85"/>
              </w:numPr>
              <w:spacing w:after="0" w:line="240" w:lineRule="auto"/>
              <w:rPr>
                <w:i/>
                <w:iCs/>
                <w:color w:val="808080"/>
                <w:sz w:val="22"/>
              </w:rPr>
            </w:pPr>
            <w:r w:rsidRPr="00AF7632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AF7632">
              <w:rPr>
                <w:rStyle w:val="nfasissutil"/>
                <w:b/>
                <w:sz w:val="22"/>
              </w:rPr>
              <w:t>herramienta foro, Guía # 1, lección 1</w:t>
            </w:r>
            <w:r w:rsidRPr="00AF7632">
              <w:rPr>
                <w:rStyle w:val="nfasissutil"/>
                <w:sz w:val="22"/>
              </w:rPr>
              <w:t xml:space="preserve">, denominada </w:t>
            </w:r>
            <w:r w:rsidRPr="00AF7632">
              <w:rPr>
                <w:rStyle w:val="nfasissutil"/>
                <w:b/>
                <w:sz w:val="22"/>
              </w:rPr>
              <w:t>actividad de socialización.</w:t>
            </w:r>
          </w:p>
        </w:tc>
      </w:tr>
    </w:tbl>
    <w:p w14:paraId="737DEB64" w14:textId="77777777" w:rsidR="006C1ABF" w:rsidRPr="00EE3DB3" w:rsidRDefault="006C1ABF" w:rsidP="00BA26FD">
      <w:pPr>
        <w:pStyle w:val="Prrafodelista"/>
        <w:ind w:left="1003"/>
        <w:rPr>
          <w:noProof/>
          <w:lang w:eastAsia="es-CO"/>
        </w:rPr>
      </w:pPr>
    </w:p>
    <w:p w14:paraId="40BC54B6" w14:textId="77777777" w:rsidR="006C1ABF" w:rsidRPr="00EE3DB3" w:rsidRDefault="006C1ABF" w:rsidP="00BA26FD">
      <w:pPr>
        <w:pStyle w:val="Prrafodelista"/>
        <w:ind w:left="1003"/>
        <w:rPr>
          <w:noProof/>
          <w:lang w:eastAsia="es-CO"/>
        </w:rPr>
      </w:pPr>
    </w:p>
    <w:p w14:paraId="140AADDA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78BC2E9A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6654C2CD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5CC23239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210DA94C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2424945D" w14:textId="77777777" w:rsidR="006C1ABF" w:rsidRPr="006C1ABF" w:rsidRDefault="006C1ABF" w:rsidP="00BA26FD">
      <w:pPr>
        <w:pStyle w:val="Prrafodelista"/>
        <w:ind w:left="1003"/>
        <w:rPr>
          <w:noProof/>
          <w:lang w:eastAsia="es-CO"/>
        </w:rPr>
      </w:pPr>
    </w:p>
    <w:p w14:paraId="2A5C7FC4" w14:textId="77777777" w:rsidR="006079C0" w:rsidRDefault="006079C0" w:rsidP="00BA26FD">
      <w:pPr>
        <w:pStyle w:val="Prrafodelista"/>
        <w:ind w:left="1003"/>
      </w:pPr>
    </w:p>
    <w:p w14:paraId="399E3CB9" w14:textId="77777777" w:rsidR="006F0925" w:rsidRDefault="006F0925" w:rsidP="00BA26FD">
      <w:pPr>
        <w:pStyle w:val="Prrafodelista"/>
        <w:ind w:left="1003"/>
      </w:pPr>
    </w:p>
    <w:p w14:paraId="068C59BB" w14:textId="77777777" w:rsidR="00BA26FD" w:rsidRDefault="00BA26FD" w:rsidP="00BA26FD">
      <w:pPr>
        <w:rPr>
          <w:rFonts w:ascii="Century Gothic" w:hAnsi="Century Gothic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40" w:firstRow="0" w:lastRow="1" w:firstColumn="0" w:lastColumn="0" w:noHBand="0" w:noVBand="1"/>
      </w:tblPr>
      <w:tblGrid>
        <w:gridCol w:w="2983"/>
        <w:gridCol w:w="9599"/>
      </w:tblGrid>
      <w:tr w:rsidR="00BA26FD" w:rsidRPr="00AF7632" w14:paraId="2CA3AB0F" w14:textId="77777777" w:rsidTr="00B31E83">
        <w:trPr>
          <w:trHeight w:val="70"/>
        </w:trPr>
        <w:tc>
          <w:tcPr>
            <w:tcW w:w="1258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515B0A36" w14:textId="77777777" w:rsidR="00BA26FD" w:rsidRPr="00AF7632" w:rsidRDefault="00BA26FD" w:rsidP="00E60488">
            <w:pPr>
              <w:pStyle w:val="Ttulo2"/>
              <w:spacing w:line="276" w:lineRule="auto"/>
              <w:ind w:left="720"/>
              <w:rPr>
                <w:sz w:val="2"/>
              </w:rPr>
            </w:pPr>
          </w:p>
        </w:tc>
      </w:tr>
      <w:tr w:rsidR="00BA26FD" w:rsidRPr="00AF7632" w14:paraId="14E834C2" w14:textId="77777777" w:rsidTr="00B31E83">
        <w:tc>
          <w:tcPr>
            <w:tcW w:w="1258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1DE63871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/>
              </w:rPr>
            </w:pPr>
            <w:r w:rsidRPr="00AF7632">
              <w:rPr>
                <w:color w:val="FFFFFF"/>
              </w:rPr>
              <w:t>RECURSOS WEB</w:t>
            </w:r>
          </w:p>
          <w:p w14:paraId="2410004C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5D5959D5" w14:textId="77777777" w:rsidTr="00B31E83">
        <w:tc>
          <w:tcPr>
            <w:tcW w:w="2983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  <w:vAlign w:val="center"/>
          </w:tcPr>
          <w:p w14:paraId="2B3CC574" w14:textId="77777777" w:rsidR="00BA26FD" w:rsidRPr="00AF7632" w:rsidRDefault="000460F8" w:rsidP="00E60488">
            <w:pPr>
              <w:spacing w:after="0" w:line="276" w:lineRule="auto"/>
              <w:jc w:val="center"/>
              <w:rPr>
                <w:rFonts w:ascii="Century Gothic" w:hAnsi="Century Gothic"/>
                <w:b/>
                <w:color w:val="FFFFFF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Cs w:val="24"/>
                <w:lang w:eastAsia="es-CO"/>
              </w:rPr>
              <w:drawing>
                <wp:inline distT="0" distB="0" distL="0" distR="0" wp14:anchorId="72FC697B" wp14:editId="58678499">
                  <wp:extent cx="1428750" cy="1428750"/>
                  <wp:effectExtent l="0" t="0" r="0" b="0"/>
                  <wp:docPr id="1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56FB7D9" w14:textId="77777777" w:rsidR="00BA26FD" w:rsidRPr="00AF7632" w:rsidRDefault="00BA26FD" w:rsidP="00E60488">
            <w:pPr>
              <w:spacing w:after="0" w:line="276" w:lineRule="auto"/>
              <w:ind w:left="283"/>
              <w:rPr>
                <w:color w:val="7F7F7F"/>
                <w:sz w:val="22"/>
              </w:rPr>
            </w:pPr>
          </w:p>
          <w:p w14:paraId="39ECEF53" w14:textId="77777777" w:rsidR="00BA26FD" w:rsidRDefault="006F7A53" w:rsidP="003C2CDF">
            <w:pPr>
              <w:pStyle w:val="Prrafodelista"/>
              <w:numPr>
                <w:ilvl w:val="0"/>
                <w:numId w:val="72"/>
              </w:numPr>
              <w:spacing w:before="120" w:after="120" w:line="360" w:lineRule="auto"/>
              <w:jc w:val="both"/>
            </w:pPr>
            <w:hyperlink r:id="rId62" w:history="1">
              <w:r w:rsidR="003C2CDF" w:rsidRPr="00EA1933">
                <w:rPr>
                  <w:rStyle w:val="Hipervnculo"/>
                </w:rPr>
                <w:t>http://www.starfall.com/n/holiday/calendar/load.htm?f&amp;n=main</w:t>
              </w:r>
            </w:hyperlink>
          </w:p>
          <w:p w14:paraId="51A627C8" w14:textId="77777777" w:rsidR="003C2CDF" w:rsidRDefault="006F7A53" w:rsidP="003C2CDF">
            <w:pPr>
              <w:pStyle w:val="Prrafodelista"/>
              <w:numPr>
                <w:ilvl w:val="0"/>
                <w:numId w:val="72"/>
              </w:numPr>
              <w:spacing w:before="120" w:after="120" w:line="360" w:lineRule="auto"/>
              <w:jc w:val="both"/>
            </w:pPr>
            <w:hyperlink r:id="rId63" w:history="1">
              <w:r w:rsidR="003C2CDF" w:rsidRPr="00EA1933">
                <w:rPr>
                  <w:rStyle w:val="Hipervnculo"/>
                </w:rPr>
                <w:t>http://www.languageguide.org/english/numbers/</w:t>
              </w:r>
            </w:hyperlink>
          </w:p>
          <w:p w14:paraId="6E50FB52" w14:textId="77777777" w:rsidR="003C2CDF" w:rsidRDefault="006F7A53" w:rsidP="003C2CDF">
            <w:pPr>
              <w:pStyle w:val="Prrafodelista"/>
              <w:numPr>
                <w:ilvl w:val="0"/>
                <w:numId w:val="72"/>
              </w:numPr>
              <w:spacing w:before="120" w:after="120" w:line="360" w:lineRule="auto"/>
              <w:jc w:val="both"/>
            </w:pPr>
            <w:hyperlink r:id="rId64" w:history="1">
              <w:r w:rsidR="003C2CDF" w:rsidRPr="00EA1933">
                <w:rPr>
                  <w:rStyle w:val="Hipervnculo"/>
                </w:rPr>
                <w:t>http://www.123listening.com/freeaudio.php</w:t>
              </w:r>
            </w:hyperlink>
          </w:p>
          <w:p w14:paraId="33C6668F" w14:textId="77777777" w:rsidR="003C2CDF" w:rsidRPr="00AF7632" w:rsidRDefault="006F7A53" w:rsidP="003C2CDF">
            <w:pPr>
              <w:pStyle w:val="Prrafodelista"/>
              <w:numPr>
                <w:ilvl w:val="0"/>
                <w:numId w:val="72"/>
              </w:numPr>
              <w:spacing w:before="120" w:after="120" w:line="360" w:lineRule="auto"/>
              <w:jc w:val="both"/>
            </w:pPr>
            <w:hyperlink r:id="rId65" w:history="1">
              <w:r w:rsidR="003C2CDF" w:rsidRPr="00EA1933">
                <w:rPr>
                  <w:rStyle w:val="Hipervnculo"/>
                </w:rPr>
                <w:t>http://www.youtube.com/watch?v=0KBLgJ6UCJ0</w:t>
              </w:r>
            </w:hyperlink>
            <w:r w:rsidR="003C2CDF">
              <w:t xml:space="preserve"> </w:t>
            </w:r>
          </w:p>
        </w:tc>
      </w:tr>
      <w:tr w:rsidR="00BA26FD" w:rsidRPr="00AF7632" w14:paraId="5388A37E" w14:textId="77777777" w:rsidTr="00B31E83">
        <w:tc>
          <w:tcPr>
            <w:tcW w:w="1258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</w:tcBorders>
            <w:shd w:val="clear" w:color="auto" w:fill="3E3289"/>
          </w:tcPr>
          <w:p w14:paraId="47D83112" w14:textId="77777777" w:rsidR="00BA26FD" w:rsidRPr="00AF7632" w:rsidRDefault="00BA26FD" w:rsidP="00E60488">
            <w:pPr>
              <w:pStyle w:val="Ttulo2"/>
              <w:numPr>
                <w:ilvl w:val="0"/>
                <w:numId w:val="1"/>
              </w:numPr>
              <w:spacing w:line="276" w:lineRule="auto"/>
              <w:rPr>
                <w:color w:val="FFFFFF"/>
              </w:rPr>
            </w:pPr>
            <w:r w:rsidRPr="00AF7632">
              <w:rPr>
                <w:color w:val="FFFFFF"/>
              </w:rPr>
              <w:t>DOCUMENTOS DE APOYO</w:t>
            </w:r>
          </w:p>
          <w:p w14:paraId="4BDF6092" w14:textId="77777777" w:rsidR="00BA26FD" w:rsidRPr="00AF7632" w:rsidRDefault="00BA26FD" w:rsidP="00E60488">
            <w:pPr>
              <w:spacing w:after="0" w:line="276" w:lineRule="auto"/>
            </w:pPr>
          </w:p>
        </w:tc>
      </w:tr>
      <w:tr w:rsidR="00BA26FD" w:rsidRPr="00AF7632" w14:paraId="706EA18B" w14:textId="77777777" w:rsidTr="00B31E83">
        <w:tc>
          <w:tcPr>
            <w:tcW w:w="2983" w:type="dxa"/>
            <w:tcBorders>
              <w:top w:val="single" w:sz="4" w:space="0" w:color="D0CECE"/>
              <w:left w:val="single" w:sz="4" w:space="0" w:color="AEAAAA"/>
              <w:bottom w:val="single" w:sz="4" w:space="0" w:color="D0CECE"/>
              <w:right w:val="single" w:sz="4" w:space="0" w:color="AEAAAA"/>
            </w:tcBorders>
            <w:shd w:val="clear" w:color="auto" w:fill="19A3CD"/>
          </w:tcPr>
          <w:p w14:paraId="3BF50C8A" w14:textId="77777777" w:rsidR="00BA26FD" w:rsidRPr="00AF7632" w:rsidRDefault="000460F8" w:rsidP="00E60488">
            <w:pPr>
              <w:spacing w:after="0" w:line="276" w:lineRule="auto"/>
              <w:jc w:val="center"/>
              <w:rPr>
                <w:rFonts w:ascii="Century Gothic" w:hAnsi="Century Gothic"/>
                <w:b/>
                <w:color w:val="FFFFFF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Cs w:val="24"/>
                <w:lang w:eastAsia="es-CO"/>
              </w:rPr>
              <w:drawing>
                <wp:inline distT="0" distB="0" distL="0" distR="0" wp14:anchorId="1656D799" wp14:editId="1C99BF48">
                  <wp:extent cx="1428750" cy="1428750"/>
                  <wp:effectExtent l="0" t="0" r="0" b="0"/>
                  <wp:docPr id="1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2EED5F6" w14:textId="77777777" w:rsidR="00BA26FD" w:rsidRPr="00AF7632" w:rsidRDefault="00BA26FD" w:rsidP="00E60488">
            <w:pPr>
              <w:spacing w:before="120" w:after="120" w:line="240" w:lineRule="auto"/>
              <w:jc w:val="both"/>
              <w:rPr>
                <w:rFonts w:cs="Arial"/>
                <w:szCs w:val="24"/>
              </w:rPr>
            </w:pPr>
          </w:p>
          <w:p w14:paraId="5F931150" w14:textId="77777777" w:rsidR="00BA26FD" w:rsidRPr="00AF7632" w:rsidRDefault="00BA26FD" w:rsidP="00896A37">
            <w:pPr>
              <w:pStyle w:val="Prrafodelista"/>
              <w:numPr>
                <w:ilvl w:val="0"/>
                <w:numId w:val="75"/>
              </w:numPr>
              <w:spacing w:before="120" w:after="120" w:line="240" w:lineRule="auto"/>
              <w:rPr>
                <w:rFonts w:cs="Arial"/>
                <w:szCs w:val="24"/>
              </w:rPr>
            </w:pPr>
            <w:r w:rsidRPr="00AF7632">
              <w:rPr>
                <w:rFonts w:cs="Arial"/>
                <w:szCs w:val="24"/>
              </w:rPr>
              <w:t>Estándares básicos de competencias en Lenguaje</w:t>
            </w:r>
            <w:r w:rsidR="00CE082A">
              <w:rPr>
                <w:rFonts w:cs="Arial"/>
                <w:szCs w:val="24"/>
              </w:rPr>
              <w:t xml:space="preserve"> Extranjera: Inglés</w:t>
            </w:r>
            <w:r w:rsidRPr="00AF7632">
              <w:rPr>
                <w:rFonts w:cs="Arial"/>
                <w:szCs w:val="24"/>
              </w:rPr>
              <w:t>. MEN. 2006.</w:t>
            </w:r>
          </w:p>
          <w:p w14:paraId="280C06D3" w14:textId="77777777" w:rsidR="00BA26FD" w:rsidRPr="00AF7632" w:rsidRDefault="00BA26FD" w:rsidP="00E60488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Cs w:val="24"/>
                <w:lang w:val="es-ES"/>
              </w:rPr>
            </w:pPr>
          </w:p>
        </w:tc>
      </w:tr>
    </w:tbl>
    <w:p w14:paraId="5F3849FB" w14:textId="77777777" w:rsidR="00CF77A1" w:rsidRPr="006C1ABF" w:rsidRDefault="00CF77A1" w:rsidP="00C77ED4">
      <w:pPr>
        <w:pStyle w:val="Prrafodelista"/>
        <w:ind w:left="1003"/>
        <w:rPr>
          <w:noProof/>
          <w:lang w:eastAsia="es-CO"/>
        </w:rPr>
      </w:pPr>
    </w:p>
    <w:sectPr w:rsidR="00CF77A1" w:rsidRPr="006C1ABF" w:rsidSect="00AA6D7E">
      <w:headerReference w:type="default" r:id="rId67"/>
      <w:footerReference w:type="default" r:id="rId6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9DC5A" w14:textId="77777777" w:rsidR="00FA3EC1" w:rsidRDefault="00FA3EC1" w:rsidP="009D77A0">
      <w:pPr>
        <w:spacing w:after="0" w:line="240" w:lineRule="auto"/>
      </w:pPr>
      <w:r>
        <w:separator/>
      </w:r>
    </w:p>
  </w:endnote>
  <w:endnote w:type="continuationSeparator" w:id="0">
    <w:p w14:paraId="6B384B2A" w14:textId="77777777" w:rsidR="00FA3EC1" w:rsidRDefault="00FA3EC1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6738349"/>
      <w:docPartObj>
        <w:docPartGallery w:val="Page Numbers (Bottom of Page)"/>
        <w:docPartUnique/>
      </w:docPartObj>
    </w:sdtPr>
    <w:sdtEndPr/>
    <w:sdtContent>
      <w:p w14:paraId="0E7131B7" w14:textId="77777777" w:rsidR="005142A7" w:rsidRDefault="005142A7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CO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EC5DB5E" wp14:editId="077DAAF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44506D" w14:textId="77777777" w:rsidR="005142A7" w:rsidRDefault="005142A7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6F7A53" w:rsidRPr="006F7A53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16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EC5DB5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61" type="#_x0000_t107" style="position:absolute;margin-left:0;margin-top:0;width:101pt;height:27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14:paraId="3344506D" w14:textId="77777777" w:rsidR="005142A7" w:rsidRDefault="005142A7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6F7A53" w:rsidRPr="006F7A53">
                          <w:rPr>
                            <w:noProof/>
                            <w:color w:val="4F81BD" w:themeColor="accent1"/>
                            <w:lang w:val="es-ES"/>
                          </w:rPr>
                          <w:t>16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510F3" w14:textId="77777777" w:rsidR="00FA3EC1" w:rsidRDefault="00FA3EC1" w:rsidP="009D77A0">
      <w:pPr>
        <w:spacing w:after="0" w:line="240" w:lineRule="auto"/>
      </w:pPr>
      <w:r>
        <w:separator/>
      </w:r>
    </w:p>
  </w:footnote>
  <w:footnote w:type="continuationSeparator" w:id="0">
    <w:p w14:paraId="62E50CCF" w14:textId="77777777" w:rsidR="00FA3EC1" w:rsidRDefault="00FA3EC1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B9D53" w14:textId="77777777" w:rsidR="000C68A7" w:rsidRDefault="000C68A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5C60828" wp14:editId="19338D59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545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de la Universidad Católica del Nort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54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8F7708" w14:textId="77777777" w:rsidR="000C68A7" w:rsidRDefault="000C68A7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69C24641" wp14:editId="5D0E0AEC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del Cibercolegio U.C.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25pt;height:42pt" o:bullet="t">
        <v:imagedata r:id="rId1" o:title="Dibujo"/>
      </v:shape>
    </w:pict>
  </w:numPicBullet>
  <w:abstractNum w:abstractNumId="0">
    <w:nsid w:val="00173106"/>
    <w:multiLevelType w:val="hybridMultilevel"/>
    <w:tmpl w:val="054EC15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C25CC"/>
    <w:multiLevelType w:val="hybridMultilevel"/>
    <w:tmpl w:val="F1BA210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E469D6"/>
    <w:multiLevelType w:val="hybridMultilevel"/>
    <w:tmpl w:val="5770FE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D6E3F"/>
    <w:multiLevelType w:val="hybridMultilevel"/>
    <w:tmpl w:val="84A8CB20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03092BDA"/>
    <w:multiLevelType w:val="hybridMultilevel"/>
    <w:tmpl w:val="F3860E7A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277A1B"/>
    <w:multiLevelType w:val="hybridMultilevel"/>
    <w:tmpl w:val="48B0FEC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AF0624"/>
    <w:multiLevelType w:val="hybridMultilevel"/>
    <w:tmpl w:val="C04CDE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3A4D74"/>
    <w:multiLevelType w:val="hybridMultilevel"/>
    <w:tmpl w:val="D018B818"/>
    <w:lvl w:ilvl="0" w:tplc="BE9AC0D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7F6FB7"/>
    <w:multiLevelType w:val="hybridMultilevel"/>
    <w:tmpl w:val="45589D8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E4539B"/>
    <w:multiLevelType w:val="hybridMultilevel"/>
    <w:tmpl w:val="2E8408A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5D6995"/>
    <w:multiLevelType w:val="hybridMultilevel"/>
    <w:tmpl w:val="861419FA"/>
    <w:lvl w:ilvl="0" w:tplc="240A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2">
    <w:nsid w:val="0E910E41"/>
    <w:multiLevelType w:val="hybridMultilevel"/>
    <w:tmpl w:val="A98849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501F3E"/>
    <w:multiLevelType w:val="hybridMultilevel"/>
    <w:tmpl w:val="CF92973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102F0D31"/>
    <w:multiLevelType w:val="hybridMultilevel"/>
    <w:tmpl w:val="7DC0B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8061D6"/>
    <w:multiLevelType w:val="hybridMultilevel"/>
    <w:tmpl w:val="6A049BA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D87E9F"/>
    <w:multiLevelType w:val="hybridMultilevel"/>
    <w:tmpl w:val="DB3C1C0E"/>
    <w:lvl w:ilvl="0" w:tplc="240A000D">
      <w:start w:val="1"/>
      <w:numFmt w:val="bullet"/>
      <w:lvlText w:val=""/>
      <w:lvlJc w:val="left"/>
      <w:pPr>
        <w:ind w:left="172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7">
    <w:nsid w:val="13E15DB7"/>
    <w:multiLevelType w:val="hybridMultilevel"/>
    <w:tmpl w:val="564AB4AE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E82C55"/>
    <w:multiLevelType w:val="hybridMultilevel"/>
    <w:tmpl w:val="0248C1F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FD5DF3"/>
    <w:multiLevelType w:val="hybridMultilevel"/>
    <w:tmpl w:val="0E66AA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697361"/>
    <w:multiLevelType w:val="hybridMultilevel"/>
    <w:tmpl w:val="5C689E6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151E73"/>
    <w:multiLevelType w:val="hybridMultilevel"/>
    <w:tmpl w:val="90C08AC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881A02"/>
    <w:multiLevelType w:val="hybridMultilevel"/>
    <w:tmpl w:val="BD18D2C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6F1536"/>
    <w:multiLevelType w:val="hybridMultilevel"/>
    <w:tmpl w:val="C2DA9E6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30598F"/>
    <w:multiLevelType w:val="hybridMultilevel"/>
    <w:tmpl w:val="479490B0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426F19"/>
    <w:multiLevelType w:val="hybridMultilevel"/>
    <w:tmpl w:val="51DAA5A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E9711E"/>
    <w:multiLevelType w:val="hybridMultilevel"/>
    <w:tmpl w:val="9F6A3CFE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1FF419B7"/>
    <w:multiLevelType w:val="hybridMultilevel"/>
    <w:tmpl w:val="4C2EE1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115431"/>
    <w:multiLevelType w:val="hybridMultilevel"/>
    <w:tmpl w:val="20E68E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3160F1"/>
    <w:multiLevelType w:val="hybridMultilevel"/>
    <w:tmpl w:val="ABB279B2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4E34C8"/>
    <w:multiLevelType w:val="hybridMultilevel"/>
    <w:tmpl w:val="276CB2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F46253"/>
    <w:multiLevelType w:val="hybridMultilevel"/>
    <w:tmpl w:val="0720AA8E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30356D"/>
    <w:multiLevelType w:val="hybridMultilevel"/>
    <w:tmpl w:val="C2B6620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9D2E8B"/>
    <w:multiLevelType w:val="hybridMultilevel"/>
    <w:tmpl w:val="CAAEFE7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0335B0F"/>
    <w:multiLevelType w:val="hybridMultilevel"/>
    <w:tmpl w:val="0C603980"/>
    <w:lvl w:ilvl="0" w:tplc="6EE27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563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E7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009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1AB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065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8C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722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367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30D93367"/>
    <w:multiLevelType w:val="hybridMultilevel"/>
    <w:tmpl w:val="6E96F2D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F85BEE"/>
    <w:multiLevelType w:val="hybridMultilevel"/>
    <w:tmpl w:val="F7FE52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AA5C14"/>
    <w:multiLevelType w:val="hybridMultilevel"/>
    <w:tmpl w:val="95E609A0"/>
    <w:lvl w:ilvl="0" w:tplc="975643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BA4890"/>
    <w:multiLevelType w:val="hybridMultilevel"/>
    <w:tmpl w:val="981839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2EB24E9"/>
    <w:multiLevelType w:val="hybridMultilevel"/>
    <w:tmpl w:val="8A1241FC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37A1F17"/>
    <w:multiLevelType w:val="hybridMultilevel"/>
    <w:tmpl w:val="F3D6E36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45E3310"/>
    <w:multiLevelType w:val="hybridMultilevel"/>
    <w:tmpl w:val="75CA293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5FE0555"/>
    <w:multiLevelType w:val="hybridMultilevel"/>
    <w:tmpl w:val="6154356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180080"/>
    <w:multiLevelType w:val="hybridMultilevel"/>
    <w:tmpl w:val="B0B49B60"/>
    <w:lvl w:ilvl="0" w:tplc="240A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5">
    <w:nsid w:val="36B74A25"/>
    <w:multiLevelType w:val="hybridMultilevel"/>
    <w:tmpl w:val="9A9E3A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A977A6"/>
    <w:multiLevelType w:val="hybridMultilevel"/>
    <w:tmpl w:val="3602729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A5A58F4"/>
    <w:multiLevelType w:val="hybridMultilevel"/>
    <w:tmpl w:val="82BE190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B393098"/>
    <w:multiLevelType w:val="hybridMultilevel"/>
    <w:tmpl w:val="FA2CF5E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D22035E"/>
    <w:multiLevelType w:val="hybridMultilevel"/>
    <w:tmpl w:val="2F902B0E"/>
    <w:lvl w:ilvl="0" w:tplc="24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50">
    <w:nsid w:val="3D953FD2"/>
    <w:multiLevelType w:val="hybridMultilevel"/>
    <w:tmpl w:val="F0DA97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DB47597"/>
    <w:multiLevelType w:val="hybridMultilevel"/>
    <w:tmpl w:val="FA0E6C92"/>
    <w:lvl w:ilvl="0" w:tplc="1CEAB6E4">
      <w:start w:val="1"/>
      <w:numFmt w:val="bullet"/>
      <w:lvlText w:val="-"/>
      <w:lvlJc w:val="left"/>
      <w:pPr>
        <w:ind w:left="1363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2">
    <w:nsid w:val="3E9062EC"/>
    <w:multiLevelType w:val="hybridMultilevel"/>
    <w:tmpl w:val="9370CDF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F5F5D5A"/>
    <w:multiLevelType w:val="hybridMultilevel"/>
    <w:tmpl w:val="002AB0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9917A8"/>
    <w:multiLevelType w:val="hybridMultilevel"/>
    <w:tmpl w:val="500A1C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00B19F1"/>
    <w:multiLevelType w:val="hybridMultilevel"/>
    <w:tmpl w:val="D246525C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6">
    <w:nsid w:val="40AE165F"/>
    <w:multiLevelType w:val="hybridMultilevel"/>
    <w:tmpl w:val="D3364D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493485"/>
    <w:multiLevelType w:val="hybridMultilevel"/>
    <w:tmpl w:val="A0A43F4A"/>
    <w:lvl w:ilvl="0" w:tplc="04A21A1A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83" w:hanging="360"/>
      </w:pPr>
    </w:lvl>
    <w:lvl w:ilvl="2" w:tplc="240A001B" w:tentative="1">
      <w:start w:val="1"/>
      <w:numFmt w:val="lowerRoman"/>
      <w:lvlText w:val="%3."/>
      <w:lvlJc w:val="right"/>
      <w:pPr>
        <w:ind w:left="2803" w:hanging="180"/>
      </w:pPr>
    </w:lvl>
    <w:lvl w:ilvl="3" w:tplc="240A000F" w:tentative="1">
      <w:start w:val="1"/>
      <w:numFmt w:val="decimal"/>
      <w:lvlText w:val="%4."/>
      <w:lvlJc w:val="left"/>
      <w:pPr>
        <w:ind w:left="3523" w:hanging="360"/>
      </w:pPr>
    </w:lvl>
    <w:lvl w:ilvl="4" w:tplc="240A0019" w:tentative="1">
      <w:start w:val="1"/>
      <w:numFmt w:val="lowerLetter"/>
      <w:lvlText w:val="%5."/>
      <w:lvlJc w:val="left"/>
      <w:pPr>
        <w:ind w:left="4243" w:hanging="360"/>
      </w:pPr>
    </w:lvl>
    <w:lvl w:ilvl="5" w:tplc="240A001B" w:tentative="1">
      <w:start w:val="1"/>
      <w:numFmt w:val="lowerRoman"/>
      <w:lvlText w:val="%6."/>
      <w:lvlJc w:val="right"/>
      <w:pPr>
        <w:ind w:left="4963" w:hanging="180"/>
      </w:pPr>
    </w:lvl>
    <w:lvl w:ilvl="6" w:tplc="240A000F" w:tentative="1">
      <w:start w:val="1"/>
      <w:numFmt w:val="decimal"/>
      <w:lvlText w:val="%7."/>
      <w:lvlJc w:val="left"/>
      <w:pPr>
        <w:ind w:left="5683" w:hanging="360"/>
      </w:pPr>
    </w:lvl>
    <w:lvl w:ilvl="7" w:tplc="240A0019" w:tentative="1">
      <w:start w:val="1"/>
      <w:numFmt w:val="lowerLetter"/>
      <w:lvlText w:val="%8."/>
      <w:lvlJc w:val="left"/>
      <w:pPr>
        <w:ind w:left="6403" w:hanging="360"/>
      </w:pPr>
    </w:lvl>
    <w:lvl w:ilvl="8" w:tplc="240A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58">
    <w:nsid w:val="463361EE"/>
    <w:multiLevelType w:val="hybridMultilevel"/>
    <w:tmpl w:val="676CF5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375C16"/>
    <w:multiLevelType w:val="hybridMultilevel"/>
    <w:tmpl w:val="F05C8BC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9155F4F"/>
    <w:multiLevelType w:val="hybridMultilevel"/>
    <w:tmpl w:val="200239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43C8662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A6431B2"/>
    <w:multiLevelType w:val="hybridMultilevel"/>
    <w:tmpl w:val="D02E1E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C6E6415"/>
    <w:multiLevelType w:val="hybridMultilevel"/>
    <w:tmpl w:val="001C7D90"/>
    <w:lvl w:ilvl="0" w:tplc="7F16EF10">
      <w:start w:val="1"/>
      <w:numFmt w:val="bullet"/>
      <w:lvlText w:val=""/>
      <w:lvlPicBulletId w:val="0"/>
      <w:lvlJc w:val="right"/>
      <w:pPr>
        <w:ind w:left="784" w:hanging="360"/>
      </w:pPr>
      <w:rPr>
        <w:rFonts w:ascii="Symbol" w:hAnsi="Symbol" w:hint="default"/>
        <w:color w:val="auto"/>
        <w:sz w:val="40"/>
        <w:szCs w:val="40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>
    <w:nsid w:val="518C1FF0"/>
    <w:multiLevelType w:val="hybridMultilevel"/>
    <w:tmpl w:val="B6881B9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89287C"/>
    <w:multiLevelType w:val="hybridMultilevel"/>
    <w:tmpl w:val="6B88987C"/>
    <w:lvl w:ilvl="0" w:tplc="3ED4B442">
      <w:start w:val="1"/>
      <w:numFmt w:val="bullet"/>
      <w:lvlText w:val=""/>
      <w:lvlPicBulletId w:val="0"/>
      <w:lvlJc w:val="right"/>
      <w:pPr>
        <w:ind w:left="1636" w:hanging="360"/>
      </w:pPr>
      <w:rPr>
        <w:rFonts w:ascii="Symbol" w:hAnsi="Symbol" w:hint="default"/>
        <w:color w:val="auto"/>
        <w:sz w:val="72"/>
        <w:szCs w:val="72"/>
      </w:rPr>
    </w:lvl>
    <w:lvl w:ilvl="1" w:tplc="24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6">
    <w:nsid w:val="572A2896"/>
    <w:multiLevelType w:val="hybridMultilevel"/>
    <w:tmpl w:val="555634F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A153177"/>
    <w:multiLevelType w:val="hybridMultilevel"/>
    <w:tmpl w:val="5218C14C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9">
    <w:nsid w:val="5BDE1668"/>
    <w:multiLevelType w:val="hybridMultilevel"/>
    <w:tmpl w:val="D5EEAEF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C125760"/>
    <w:multiLevelType w:val="hybridMultilevel"/>
    <w:tmpl w:val="7FBA73DE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1">
    <w:nsid w:val="5D461297"/>
    <w:multiLevelType w:val="hybridMultilevel"/>
    <w:tmpl w:val="B32E7A82"/>
    <w:lvl w:ilvl="0" w:tplc="40C08E82">
      <w:start w:val="20"/>
      <w:numFmt w:val="bullet"/>
      <w:lvlText w:val="-"/>
      <w:lvlJc w:val="left"/>
      <w:pPr>
        <w:ind w:left="1363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2">
    <w:nsid w:val="5D8F79EE"/>
    <w:multiLevelType w:val="hybridMultilevel"/>
    <w:tmpl w:val="0462811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FCA156B"/>
    <w:multiLevelType w:val="hybridMultilevel"/>
    <w:tmpl w:val="9DF8CEC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05F6291"/>
    <w:multiLevelType w:val="hybridMultilevel"/>
    <w:tmpl w:val="673610FE"/>
    <w:lvl w:ilvl="0" w:tplc="B89CC81C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1570BA0"/>
    <w:multiLevelType w:val="hybridMultilevel"/>
    <w:tmpl w:val="49AE2FB2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619D050C"/>
    <w:multiLevelType w:val="hybridMultilevel"/>
    <w:tmpl w:val="A890166A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>
    <w:nsid w:val="61C21BE4"/>
    <w:multiLevelType w:val="hybridMultilevel"/>
    <w:tmpl w:val="6AACE80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2646CC6"/>
    <w:multiLevelType w:val="hybridMultilevel"/>
    <w:tmpl w:val="4FF61C3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2BD3A0D"/>
    <w:multiLevelType w:val="hybridMultilevel"/>
    <w:tmpl w:val="2B583B44"/>
    <w:lvl w:ilvl="0" w:tplc="C54C85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652E5E75"/>
    <w:multiLevelType w:val="hybridMultilevel"/>
    <w:tmpl w:val="F3E8AA4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7D65699"/>
    <w:multiLevelType w:val="hybridMultilevel"/>
    <w:tmpl w:val="2F0E942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8317C9D"/>
    <w:multiLevelType w:val="hybridMultilevel"/>
    <w:tmpl w:val="C61004A0"/>
    <w:lvl w:ilvl="0" w:tplc="240A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83">
    <w:nsid w:val="698443BD"/>
    <w:multiLevelType w:val="hybridMultilevel"/>
    <w:tmpl w:val="A2F06C74"/>
    <w:lvl w:ilvl="0" w:tplc="0CBAAC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C141557"/>
    <w:multiLevelType w:val="hybridMultilevel"/>
    <w:tmpl w:val="D878F56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948AC8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CDB5202"/>
    <w:multiLevelType w:val="hybridMultilevel"/>
    <w:tmpl w:val="D6CCF3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E4F2C2A"/>
    <w:multiLevelType w:val="hybridMultilevel"/>
    <w:tmpl w:val="BD307F54"/>
    <w:lvl w:ilvl="0" w:tplc="452C3CF4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0F11EB8"/>
    <w:multiLevelType w:val="hybridMultilevel"/>
    <w:tmpl w:val="65D86E1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21383A"/>
    <w:multiLevelType w:val="hybridMultilevel"/>
    <w:tmpl w:val="A81A909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5A45D7D"/>
    <w:multiLevelType w:val="hybridMultilevel"/>
    <w:tmpl w:val="F476D54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78C979CD"/>
    <w:multiLevelType w:val="hybridMultilevel"/>
    <w:tmpl w:val="7D689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BDA3954"/>
    <w:multiLevelType w:val="hybridMultilevel"/>
    <w:tmpl w:val="1976488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C731CB0"/>
    <w:multiLevelType w:val="hybridMultilevel"/>
    <w:tmpl w:val="B96841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CA93E24"/>
    <w:multiLevelType w:val="hybridMultilevel"/>
    <w:tmpl w:val="ED72F100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168E8FD8">
      <w:numFmt w:val="bullet"/>
      <w:lvlText w:val="-"/>
      <w:lvlJc w:val="left"/>
      <w:pPr>
        <w:ind w:left="1723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4">
    <w:nsid w:val="7F7632DF"/>
    <w:multiLevelType w:val="hybridMultilevel"/>
    <w:tmpl w:val="C0922BC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FD30B79"/>
    <w:multiLevelType w:val="hybridMultilevel"/>
    <w:tmpl w:val="9EE64ED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FF24BBD"/>
    <w:multiLevelType w:val="hybridMultilevel"/>
    <w:tmpl w:val="C8DAE4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70"/>
  </w:num>
  <w:num w:numId="3">
    <w:abstractNumId w:val="93"/>
  </w:num>
  <w:num w:numId="4">
    <w:abstractNumId w:val="13"/>
  </w:num>
  <w:num w:numId="5">
    <w:abstractNumId w:val="68"/>
  </w:num>
  <w:num w:numId="6">
    <w:abstractNumId w:val="34"/>
  </w:num>
  <w:num w:numId="7">
    <w:abstractNumId w:val="55"/>
  </w:num>
  <w:num w:numId="8">
    <w:abstractNumId w:val="27"/>
  </w:num>
  <w:num w:numId="9">
    <w:abstractNumId w:val="4"/>
  </w:num>
  <w:num w:numId="10">
    <w:abstractNumId w:val="15"/>
  </w:num>
  <w:num w:numId="11">
    <w:abstractNumId w:val="20"/>
  </w:num>
  <w:num w:numId="12">
    <w:abstractNumId w:val="91"/>
  </w:num>
  <w:num w:numId="13">
    <w:abstractNumId w:val="23"/>
  </w:num>
  <w:num w:numId="14">
    <w:abstractNumId w:val="60"/>
  </w:num>
  <w:num w:numId="15">
    <w:abstractNumId w:val="19"/>
  </w:num>
  <w:num w:numId="16">
    <w:abstractNumId w:val="25"/>
  </w:num>
  <w:num w:numId="17">
    <w:abstractNumId w:val="84"/>
  </w:num>
  <w:num w:numId="18">
    <w:abstractNumId w:val="10"/>
  </w:num>
  <w:num w:numId="19">
    <w:abstractNumId w:val="43"/>
  </w:num>
  <w:num w:numId="20">
    <w:abstractNumId w:val="77"/>
  </w:num>
  <w:num w:numId="21">
    <w:abstractNumId w:val="73"/>
  </w:num>
  <w:num w:numId="22">
    <w:abstractNumId w:val="29"/>
  </w:num>
  <w:num w:numId="23">
    <w:abstractNumId w:val="21"/>
  </w:num>
  <w:num w:numId="24">
    <w:abstractNumId w:val="36"/>
  </w:num>
  <w:num w:numId="25">
    <w:abstractNumId w:val="18"/>
  </w:num>
  <w:num w:numId="26">
    <w:abstractNumId w:val="58"/>
  </w:num>
  <w:num w:numId="27">
    <w:abstractNumId w:val="37"/>
  </w:num>
  <w:num w:numId="28">
    <w:abstractNumId w:val="28"/>
  </w:num>
  <w:num w:numId="29">
    <w:abstractNumId w:val="2"/>
  </w:num>
  <w:num w:numId="30">
    <w:abstractNumId w:val="92"/>
  </w:num>
  <w:num w:numId="31">
    <w:abstractNumId w:val="56"/>
  </w:num>
  <w:num w:numId="32">
    <w:abstractNumId w:val="0"/>
  </w:num>
  <w:num w:numId="33">
    <w:abstractNumId w:val="72"/>
  </w:num>
  <w:num w:numId="34">
    <w:abstractNumId w:val="95"/>
  </w:num>
  <w:num w:numId="35">
    <w:abstractNumId w:val="48"/>
  </w:num>
  <w:num w:numId="36">
    <w:abstractNumId w:val="42"/>
  </w:num>
  <w:num w:numId="37">
    <w:abstractNumId w:val="90"/>
  </w:num>
  <w:num w:numId="38">
    <w:abstractNumId w:val="53"/>
  </w:num>
  <w:num w:numId="39">
    <w:abstractNumId w:val="31"/>
  </w:num>
  <w:num w:numId="40">
    <w:abstractNumId w:val="39"/>
  </w:num>
  <w:num w:numId="41">
    <w:abstractNumId w:val="1"/>
  </w:num>
  <w:num w:numId="42">
    <w:abstractNumId w:val="79"/>
  </w:num>
  <w:num w:numId="43">
    <w:abstractNumId w:val="26"/>
  </w:num>
  <w:num w:numId="44">
    <w:abstractNumId w:val="50"/>
  </w:num>
  <w:num w:numId="45">
    <w:abstractNumId w:val="40"/>
  </w:num>
  <w:num w:numId="46">
    <w:abstractNumId w:val="94"/>
  </w:num>
  <w:num w:numId="47">
    <w:abstractNumId w:val="69"/>
  </w:num>
  <w:num w:numId="48">
    <w:abstractNumId w:val="8"/>
  </w:num>
  <w:num w:numId="49">
    <w:abstractNumId w:val="12"/>
  </w:num>
  <w:num w:numId="50">
    <w:abstractNumId w:val="87"/>
  </w:num>
  <w:num w:numId="51">
    <w:abstractNumId w:val="33"/>
  </w:num>
  <w:num w:numId="52">
    <w:abstractNumId w:val="76"/>
  </w:num>
  <w:num w:numId="53">
    <w:abstractNumId w:val="88"/>
  </w:num>
  <w:num w:numId="54">
    <w:abstractNumId w:val="66"/>
  </w:num>
  <w:num w:numId="55">
    <w:abstractNumId w:val="85"/>
  </w:num>
  <w:num w:numId="56">
    <w:abstractNumId w:val="80"/>
  </w:num>
  <w:num w:numId="57">
    <w:abstractNumId w:val="52"/>
  </w:num>
  <w:num w:numId="58">
    <w:abstractNumId w:val="45"/>
  </w:num>
  <w:num w:numId="59">
    <w:abstractNumId w:val="81"/>
  </w:num>
  <w:num w:numId="60">
    <w:abstractNumId w:val="6"/>
  </w:num>
  <w:num w:numId="61">
    <w:abstractNumId w:val="59"/>
  </w:num>
  <w:num w:numId="62">
    <w:abstractNumId w:val="78"/>
  </w:num>
  <w:num w:numId="63">
    <w:abstractNumId w:val="38"/>
  </w:num>
  <w:num w:numId="64">
    <w:abstractNumId w:val="47"/>
  </w:num>
  <w:num w:numId="65">
    <w:abstractNumId w:val="41"/>
  </w:num>
  <w:num w:numId="66">
    <w:abstractNumId w:val="96"/>
  </w:num>
  <w:num w:numId="67">
    <w:abstractNumId w:val="30"/>
  </w:num>
  <w:num w:numId="68">
    <w:abstractNumId w:val="9"/>
  </w:num>
  <w:num w:numId="69">
    <w:abstractNumId w:val="54"/>
  </w:num>
  <w:num w:numId="70">
    <w:abstractNumId w:val="64"/>
  </w:num>
  <w:num w:numId="71">
    <w:abstractNumId w:val="75"/>
  </w:num>
  <w:num w:numId="72">
    <w:abstractNumId w:val="67"/>
  </w:num>
  <w:num w:numId="73">
    <w:abstractNumId w:val="22"/>
  </w:num>
  <w:num w:numId="7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"/>
  </w:num>
  <w:num w:numId="76">
    <w:abstractNumId w:val="89"/>
  </w:num>
  <w:num w:numId="77">
    <w:abstractNumId w:val="35"/>
  </w:num>
  <w:num w:numId="78">
    <w:abstractNumId w:val="51"/>
  </w:num>
  <w:num w:numId="79">
    <w:abstractNumId w:val="57"/>
  </w:num>
  <w:num w:numId="80">
    <w:abstractNumId w:val="83"/>
  </w:num>
  <w:num w:numId="81">
    <w:abstractNumId w:val="46"/>
  </w:num>
  <w:num w:numId="82">
    <w:abstractNumId w:val="24"/>
  </w:num>
  <w:num w:numId="83">
    <w:abstractNumId w:val="7"/>
  </w:num>
  <w:num w:numId="84">
    <w:abstractNumId w:val="86"/>
  </w:num>
  <w:num w:numId="85">
    <w:abstractNumId w:val="62"/>
  </w:num>
  <w:num w:numId="86">
    <w:abstractNumId w:val="65"/>
  </w:num>
  <w:num w:numId="87">
    <w:abstractNumId w:val="71"/>
  </w:num>
  <w:num w:numId="88">
    <w:abstractNumId w:val="49"/>
  </w:num>
  <w:num w:numId="89">
    <w:abstractNumId w:val="11"/>
  </w:num>
  <w:num w:numId="90">
    <w:abstractNumId w:val="82"/>
  </w:num>
  <w:num w:numId="91">
    <w:abstractNumId w:val="44"/>
  </w:num>
  <w:num w:numId="92">
    <w:abstractNumId w:val="32"/>
  </w:num>
  <w:num w:numId="93">
    <w:abstractNumId w:val="14"/>
  </w:num>
  <w:num w:numId="94">
    <w:abstractNumId w:val="17"/>
  </w:num>
  <w:num w:numId="95">
    <w:abstractNumId w:val="3"/>
  </w:num>
  <w:num w:numId="96">
    <w:abstractNumId w:val="16"/>
  </w:num>
  <w:num w:numId="97">
    <w:abstractNumId w:val="6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F8"/>
    <w:rsid w:val="0000070D"/>
    <w:rsid w:val="00002EAF"/>
    <w:rsid w:val="00005E80"/>
    <w:rsid w:val="00010424"/>
    <w:rsid w:val="0001090C"/>
    <w:rsid w:val="0001097D"/>
    <w:rsid w:val="000155B8"/>
    <w:rsid w:val="0001730A"/>
    <w:rsid w:val="000174E1"/>
    <w:rsid w:val="0001764F"/>
    <w:rsid w:val="00021964"/>
    <w:rsid w:val="000235E0"/>
    <w:rsid w:val="00023816"/>
    <w:rsid w:val="00027E96"/>
    <w:rsid w:val="0003019C"/>
    <w:rsid w:val="000314D0"/>
    <w:rsid w:val="00031758"/>
    <w:rsid w:val="00031A5A"/>
    <w:rsid w:val="00031F79"/>
    <w:rsid w:val="00033996"/>
    <w:rsid w:val="00034B93"/>
    <w:rsid w:val="00036BF0"/>
    <w:rsid w:val="0004139F"/>
    <w:rsid w:val="00041BD5"/>
    <w:rsid w:val="000432C3"/>
    <w:rsid w:val="00044362"/>
    <w:rsid w:val="00045527"/>
    <w:rsid w:val="000455E5"/>
    <w:rsid w:val="000460F8"/>
    <w:rsid w:val="0004672F"/>
    <w:rsid w:val="00046CEE"/>
    <w:rsid w:val="00047D07"/>
    <w:rsid w:val="00050275"/>
    <w:rsid w:val="00050740"/>
    <w:rsid w:val="000510EF"/>
    <w:rsid w:val="000513A4"/>
    <w:rsid w:val="00051BC6"/>
    <w:rsid w:val="0005342B"/>
    <w:rsid w:val="00055829"/>
    <w:rsid w:val="0005676E"/>
    <w:rsid w:val="0005713E"/>
    <w:rsid w:val="00061215"/>
    <w:rsid w:val="00061505"/>
    <w:rsid w:val="000615D1"/>
    <w:rsid w:val="00062023"/>
    <w:rsid w:val="000654CC"/>
    <w:rsid w:val="000664B1"/>
    <w:rsid w:val="00066753"/>
    <w:rsid w:val="00066FDE"/>
    <w:rsid w:val="000679A0"/>
    <w:rsid w:val="00070AC3"/>
    <w:rsid w:val="000712FE"/>
    <w:rsid w:val="000715DE"/>
    <w:rsid w:val="00073A7C"/>
    <w:rsid w:val="00074F57"/>
    <w:rsid w:val="00075EC7"/>
    <w:rsid w:val="00076A47"/>
    <w:rsid w:val="0007723C"/>
    <w:rsid w:val="000802B9"/>
    <w:rsid w:val="00085821"/>
    <w:rsid w:val="00086FA8"/>
    <w:rsid w:val="000871B6"/>
    <w:rsid w:val="00087BC5"/>
    <w:rsid w:val="0009007C"/>
    <w:rsid w:val="000903D0"/>
    <w:rsid w:val="0009053B"/>
    <w:rsid w:val="000907DF"/>
    <w:rsid w:val="0009137B"/>
    <w:rsid w:val="00091FCF"/>
    <w:rsid w:val="0009321D"/>
    <w:rsid w:val="00093E2D"/>
    <w:rsid w:val="00096718"/>
    <w:rsid w:val="000A14CF"/>
    <w:rsid w:val="000A1BEC"/>
    <w:rsid w:val="000A1E0F"/>
    <w:rsid w:val="000A249B"/>
    <w:rsid w:val="000A2C38"/>
    <w:rsid w:val="000A411D"/>
    <w:rsid w:val="000A41E7"/>
    <w:rsid w:val="000A5595"/>
    <w:rsid w:val="000A5D25"/>
    <w:rsid w:val="000B0801"/>
    <w:rsid w:val="000B1709"/>
    <w:rsid w:val="000B25C4"/>
    <w:rsid w:val="000B2C43"/>
    <w:rsid w:val="000B3BF6"/>
    <w:rsid w:val="000B4C3F"/>
    <w:rsid w:val="000C0F4C"/>
    <w:rsid w:val="000C2424"/>
    <w:rsid w:val="000C2741"/>
    <w:rsid w:val="000C2D79"/>
    <w:rsid w:val="000C2F71"/>
    <w:rsid w:val="000C324D"/>
    <w:rsid w:val="000C3E14"/>
    <w:rsid w:val="000C406B"/>
    <w:rsid w:val="000C68A7"/>
    <w:rsid w:val="000C69C5"/>
    <w:rsid w:val="000D5307"/>
    <w:rsid w:val="000E0448"/>
    <w:rsid w:val="000E1308"/>
    <w:rsid w:val="000E1CE8"/>
    <w:rsid w:val="000E1E24"/>
    <w:rsid w:val="000E21E9"/>
    <w:rsid w:val="000E2ABC"/>
    <w:rsid w:val="000E2BCF"/>
    <w:rsid w:val="000E404E"/>
    <w:rsid w:val="000E43EA"/>
    <w:rsid w:val="000E452C"/>
    <w:rsid w:val="000E508D"/>
    <w:rsid w:val="000E671A"/>
    <w:rsid w:val="000E69FA"/>
    <w:rsid w:val="000F119B"/>
    <w:rsid w:val="000F1245"/>
    <w:rsid w:val="000F14B5"/>
    <w:rsid w:val="000F1A86"/>
    <w:rsid w:val="000F1D35"/>
    <w:rsid w:val="000F2E7E"/>
    <w:rsid w:val="000F2E91"/>
    <w:rsid w:val="000F3DFB"/>
    <w:rsid w:val="000F608F"/>
    <w:rsid w:val="000F6709"/>
    <w:rsid w:val="000F69DC"/>
    <w:rsid w:val="000F6A83"/>
    <w:rsid w:val="000F6E37"/>
    <w:rsid w:val="00100AF4"/>
    <w:rsid w:val="00101D11"/>
    <w:rsid w:val="001023F0"/>
    <w:rsid w:val="00102586"/>
    <w:rsid w:val="001031A8"/>
    <w:rsid w:val="00105A56"/>
    <w:rsid w:val="00105E0C"/>
    <w:rsid w:val="001062B1"/>
    <w:rsid w:val="00106733"/>
    <w:rsid w:val="00106DB1"/>
    <w:rsid w:val="00111445"/>
    <w:rsid w:val="001129BD"/>
    <w:rsid w:val="00114122"/>
    <w:rsid w:val="00116EBD"/>
    <w:rsid w:val="0012001F"/>
    <w:rsid w:val="001203D0"/>
    <w:rsid w:val="00123897"/>
    <w:rsid w:val="00124752"/>
    <w:rsid w:val="0013098A"/>
    <w:rsid w:val="00131EC2"/>
    <w:rsid w:val="00133B0F"/>
    <w:rsid w:val="00135F43"/>
    <w:rsid w:val="00142685"/>
    <w:rsid w:val="00143DC9"/>
    <w:rsid w:val="00144217"/>
    <w:rsid w:val="001449BC"/>
    <w:rsid w:val="00144EB3"/>
    <w:rsid w:val="00145704"/>
    <w:rsid w:val="00146CC4"/>
    <w:rsid w:val="00150D48"/>
    <w:rsid w:val="00153087"/>
    <w:rsid w:val="0015362D"/>
    <w:rsid w:val="001537B3"/>
    <w:rsid w:val="0015406C"/>
    <w:rsid w:val="001543D1"/>
    <w:rsid w:val="00154DB5"/>
    <w:rsid w:val="001560AD"/>
    <w:rsid w:val="00157D61"/>
    <w:rsid w:val="00165212"/>
    <w:rsid w:val="00165D16"/>
    <w:rsid w:val="00166791"/>
    <w:rsid w:val="00171B7D"/>
    <w:rsid w:val="00171E95"/>
    <w:rsid w:val="00171EA0"/>
    <w:rsid w:val="00172FEB"/>
    <w:rsid w:val="00173FC0"/>
    <w:rsid w:val="001748C0"/>
    <w:rsid w:val="00177576"/>
    <w:rsid w:val="0018044C"/>
    <w:rsid w:val="00184883"/>
    <w:rsid w:val="00186A30"/>
    <w:rsid w:val="001909CF"/>
    <w:rsid w:val="00197616"/>
    <w:rsid w:val="001A088C"/>
    <w:rsid w:val="001A314F"/>
    <w:rsid w:val="001A621C"/>
    <w:rsid w:val="001B29B4"/>
    <w:rsid w:val="001B73DF"/>
    <w:rsid w:val="001B7AA7"/>
    <w:rsid w:val="001C5D85"/>
    <w:rsid w:val="001D0054"/>
    <w:rsid w:val="001D2494"/>
    <w:rsid w:val="001D368F"/>
    <w:rsid w:val="001D4C90"/>
    <w:rsid w:val="001D567F"/>
    <w:rsid w:val="001D5CA2"/>
    <w:rsid w:val="001D5FF1"/>
    <w:rsid w:val="001D6552"/>
    <w:rsid w:val="001D73EE"/>
    <w:rsid w:val="001E021A"/>
    <w:rsid w:val="001E0677"/>
    <w:rsid w:val="001E2AA1"/>
    <w:rsid w:val="001E2B20"/>
    <w:rsid w:val="001E3591"/>
    <w:rsid w:val="001F0EFE"/>
    <w:rsid w:val="001F1C85"/>
    <w:rsid w:val="001F2052"/>
    <w:rsid w:val="001F297F"/>
    <w:rsid w:val="001F2D12"/>
    <w:rsid w:val="001F2E60"/>
    <w:rsid w:val="001F5687"/>
    <w:rsid w:val="001F73DC"/>
    <w:rsid w:val="001F7A04"/>
    <w:rsid w:val="00200F32"/>
    <w:rsid w:val="0020221E"/>
    <w:rsid w:val="00202A74"/>
    <w:rsid w:val="0020441A"/>
    <w:rsid w:val="0020493F"/>
    <w:rsid w:val="00204DBD"/>
    <w:rsid w:val="00205347"/>
    <w:rsid w:val="002054C9"/>
    <w:rsid w:val="00205B75"/>
    <w:rsid w:val="0020605E"/>
    <w:rsid w:val="00206D92"/>
    <w:rsid w:val="002108A4"/>
    <w:rsid w:val="00210A2D"/>
    <w:rsid w:val="00210DDD"/>
    <w:rsid w:val="00213F9F"/>
    <w:rsid w:val="002162CD"/>
    <w:rsid w:val="00216448"/>
    <w:rsid w:val="00216962"/>
    <w:rsid w:val="00216BDC"/>
    <w:rsid w:val="00216F48"/>
    <w:rsid w:val="00216FE4"/>
    <w:rsid w:val="00217579"/>
    <w:rsid w:val="002175DC"/>
    <w:rsid w:val="00217871"/>
    <w:rsid w:val="00217E10"/>
    <w:rsid w:val="0022021B"/>
    <w:rsid w:val="002203F4"/>
    <w:rsid w:val="00220EC6"/>
    <w:rsid w:val="0022322B"/>
    <w:rsid w:val="0022442A"/>
    <w:rsid w:val="00227A03"/>
    <w:rsid w:val="00230CC4"/>
    <w:rsid w:val="002333D7"/>
    <w:rsid w:val="002354F1"/>
    <w:rsid w:val="0023700C"/>
    <w:rsid w:val="002378E3"/>
    <w:rsid w:val="00241D07"/>
    <w:rsid w:val="00242376"/>
    <w:rsid w:val="0024396F"/>
    <w:rsid w:val="00245889"/>
    <w:rsid w:val="00246165"/>
    <w:rsid w:val="002473B7"/>
    <w:rsid w:val="00250636"/>
    <w:rsid w:val="002516C9"/>
    <w:rsid w:val="00251CDF"/>
    <w:rsid w:val="00252376"/>
    <w:rsid w:val="002523A1"/>
    <w:rsid w:val="00253BB5"/>
    <w:rsid w:val="002577A2"/>
    <w:rsid w:val="0026038E"/>
    <w:rsid w:val="00260B71"/>
    <w:rsid w:val="00260D23"/>
    <w:rsid w:val="00263188"/>
    <w:rsid w:val="002726C1"/>
    <w:rsid w:val="0027554E"/>
    <w:rsid w:val="00275635"/>
    <w:rsid w:val="00275C4B"/>
    <w:rsid w:val="00275EAE"/>
    <w:rsid w:val="00276654"/>
    <w:rsid w:val="002774A1"/>
    <w:rsid w:val="00280B90"/>
    <w:rsid w:val="00281CEC"/>
    <w:rsid w:val="00282927"/>
    <w:rsid w:val="00284AEF"/>
    <w:rsid w:val="00284E83"/>
    <w:rsid w:val="00291573"/>
    <w:rsid w:val="00292605"/>
    <w:rsid w:val="0029341A"/>
    <w:rsid w:val="002935A7"/>
    <w:rsid w:val="00293E17"/>
    <w:rsid w:val="0029471A"/>
    <w:rsid w:val="00294E6B"/>
    <w:rsid w:val="0029510C"/>
    <w:rsid w:val="00295813"/>
    <w:rsid w:val="002978D2"/>
    <w:rsid w:val="002A1046"/>
    <w:rsid w:val="002A10CF"/>
    <w:rsid w:val="002A364F"/>
    <w:rsid w:val="002A503A"/>
    <w:rsid w:val="002A650C"/>
    <w:rsid w:val="002B051A"/>
    <w:rsid w:val="002B3117"/>
    <w:rsid w:val="002B3383"/>
    <w:rsid w:val="002B51DB"/>
    <w:rsid w:val="002B572E"/>
    <w:rsid w:val="002B6FC1"/>
    <w:rsid w:val="002B70C0"/>
    <w:rsid w:val="002C03B6"/>
    <w:rsid w:val="002C055C"/>
    <w:rsid w:val="002C1709"/>
    <w:rsid w:val="002C2423"/>
    <w:rsid w:val="002C5DE3"/>
    <w:rsid w:val="002C7697"/>
    <w:rsid w:val="002C7D72"/>
    <w:rsid w:val="002D1430"/>
    <w:rsid w:val="002D1F5E"/>
    <w:rsid w:val="002D3EF2"/>
    <w:rsid w:val="002D5F8C"/>
    <w:rsid w:val="002D6FE7"/>
    <w:rsid w:val="002E0E95"/>
    <w:rsid w:val="002E1971"/>
    <w:rsid w:val="002E3164"/>
    <w:rsid w:val="002E3DEB"/>
    <w:rsid w:val="002E5B48"/>
    <w:rsid w:val="002E725E"/>
    <w:rsid w:val="002E7B4C"/>
    <w:rsid w:val="002F0557"/>
    <w:rsid w:val="002F149C"/>
    <w:rsid w:val="002F507D"/>
    <w:rsid w:val="002F56DA"/>
    <w:rsid w:val="002F5841"/>
    <w:rsid w:val="002F58E8"/>
    <w:rsid w:val="002F5C34"/>
    <w:rsid w:val="002F62E2"/>
    <w:rsid w:val="002F672F"/>
    <w:rsid w:val="002F77F4"/>
    <w:rsid w:val="0030017B"/>
    <w:rsid w:val="0030036E"/>
    <w:rsid w:val="0030045B"/>
    <w:rsid w:val="00303D90"/>
    <w:rsid w:val="00305831"/>
    <w:rsid w:val="003058C6"/>
    <w:rsid w:val="00306791"/>
    <w:rsid w:val="00306863"/>
    <w:rsid w:val="00307281"/>
    <w:rsid w:val="0031039C"/>
    <w:rsid w:val="00310A8A"/>
    <w:rsid w:val="0031173F"/>
    <w:rsid w:val="00311ABA"/>
    <w:rsid w:val="0031270B"/>
    <w:rsid w:val="003136E3"/>
    <w:rsid w:val="003159B5"/>
    <w:rsid w:val="00316424"/>
    <w:rsid w:val="00316501"/>
    <w:rsid w:val="0031735F"/>
    <w:rsid w:val="003176C5"/>
    <w:rsid w:val="00322340"/>
    <w:rsid w:val="0032299A"/>
    <w:rsid w:val="00323372"/>
    <w:rsid w:val="00330440"/>
    <w:rsid w:val="00333357"/>
    <w:rsid w:val="00333715"/>
    <w:rsid w:val="00333CD2"/>
    <w:rsid w:val="0034062B"/>
    <w:rsid w:val="00341BC1"/>
    <w:rsid w:val="00343F9F"/>
    <w:rsid w:val="003446DE"/>
    <w:rsid w:val="00345744"/>
    <w:rsid w:val="00345C13"/>
    <w:rsid w:val="00346DD2"/>
    <w:rsid w:val="00351796"/>
    <w:rsid w:val="00353C2B"/>
    <w:rsid w:val="003544D2"/>
    <w:rsid w:val="00361399"/>
    <w:rsid w:val="0036232C"/>
    <w:rsid w:val="00362A90"/>
    <w:rsid w:val="00367139"/>
    <w:rsid w:val="00370593"/>
    <w:rsid w:val="003714BE"/>
    <w:rsid w:val="003734F2"/>
    <w:rsid w:val="00374B77"/>
    <w:rsid w:val="00376B7F"/>
    <w:rsid w:val="003772C8"/>
    <w:rsid w:val="00377DE1"/>
    <w:rsid w:val="00380B6E"/>
    <w:rsid w:val="00382A56"/>
    <w:rsid w:val="00383FB8"/>
    <w:rsid w:val="00392A48"/>
    <w:rsid w:val="00392DFA"/>
    <w:rsid w:val="003936EF"/>
    <w:rsid w:val="00393BC9"/>
    <w:rsid w:val="003949BB"/>
    <w:rsid w:val="00396B3A"/>
    <w:rsid w:val="00397A8E"/>
    <w:rsid w:val="00397AB3"/>
    <w:rsid w:val="003A066E"/>
    <w:rsid w:val="003A15CB"/>
    <w:rsid w:val="003A1BA9"/>
    <w:rsid w:val="003A31D3"/>
    <w:rsid w:val="003A4DCB"/>
    <w:rsid w:val="003A7008"/>
    <w:rsid w:val="003B0318"/>
    <w:rsid w:val="003B0828"/>
    <w:rsid w:val="003B18C2"/>
    <w:rsid w:val="003B36DD"/>
    <w:rsid w:val="003B49D1"/>
    <w:rsid w:val="003B55C3"/>
    <w:rsid w:val="003B560D"/>
    <w:rsid w:val="003B5AE9"/>
    <w:rsid w:val="003B65B0"/>
    <w:rsid w:val="003B7CB2"/>
    <w:rsid w:val="003B7DB2"/>
    <w:rsid w:val="003C08AA"/>
    <w:rsid w:val="003C1401"/>
    <w:rsid w:val="003C1707"/>
    <w:rsid w:val="003C273D"/>
    <w:rsid w:val="003C2CDF"/>
    <w:rsid w:val="003C36A8"/>
    <w:rsid w:val="003C42E9"/>
    <w:rsid w:val="003C52CB"/>
    <w:rsid w:val="003C5779"/>
    <w:rsid w:val="003C590E"/>
    <w:rsid w:val="003C6856"/>
    <w:rsid w:val="003C6ADD"/>
    <w:rsid w:val="003D596C"/>
    <w:rsid w:val="003D65E3"/>
    <w:rsid w:val="003D7672"/>
    <w:rsid w:val="003E0E95"/>
    <w:rsid w:val="003E2BB3"/>
    <w:rsid w:val="003E3DD5"/>
    <w:rsid w:val="003E5BED"/>
    <w:rsid w:val="003E62D6"/>
    <w:rsid w:val="003E66CF"/>
    <w:rsid w:val="003E6AE0"/>
    <w:rsid w:val="003E6C36"/>
    <w:rsid w:val="003F090B"/>
    <w:rsid w:val="003F18BC"/>
    <w:rsid w:val="003F1C70"/>
    <w:rsid w:val="003F2457"/>
    <w:rsid w:val="003F2D37"/>
    <w:rsid w:val="003F4A9A"/>
    <w:rsid w:val="003F5236"/>
    <w:rsid w:val="003F6CC1"/>
    <w:rsid w:val="00400E8F"/>
    <w:rsid w:val="0040505C"/>
    <w:rsid w:val="004051A6"/>
    <w:rsid w:val="00405B8E"/>
    <w:rsid w:val="00407AC9"/>
    <w:rsid w:val="0041056B"/>
    <w:rsid w:val="00412216"/>
    <w:rsid w:val="004150B1"/>
    <w:rsid w:val="004153D9"/>
    <w:rsid w:val="00415887"/>
    <w:rsid w:val="0042041C"/>
    <w:rsid w:val="004225B0"/>
    <w:rsid w:val="00422D06"/>
    <w:rsid w:val="00426264"/>
    <w:rsid w:val="0043137B"/>
    <w:rsid w:val="00432A74"/>
    <w:rsid w:val="0043418A"/>
    <w:rsid w:val="00435EA2"/>
    <w:rsid w:val="0044370E"/>
    <w:rsid w:val="004455B0"/>
    <w:rsid w:val="00447362"/>
    <w:rsid w:val="00447943"/>
    <w:rsid w:val="00450F0F"/>
    <w:rsid w:val="00451DB6"/>
    <w:rsid w:val="004537BB"/>
    <w:rsid w:val="00453AEC"/>
    <w:rsid w:val="0045484B"/>
    <w:rsid w:val="00455371"/>
    <w:rsid w:val="0045615D"/>
    <w:rsid w:val="00462599"/>
    <w:rsid w:val="00463D27"/>
    <w:rsid w:val="004640D2"/>
    <w:rsid w:val="00464BED"/>
    <w:rsid w:val="00464DEC"/>
    <w:rsid w:val="00465B32"/>
    <w:rsid w:val="00470928"/>
    <w:rsid w:val="004736A5"/>
    <w:rsid w:val="004740CC"/>
    <w:rsid w:val="0047410B"/>
    <w:rsid w:val="00474BA0"/>
    <w:rsid w:val="00474FBF"/>
    <w:rsid w:val="00475A72"/>
    <w:rsid w:val="00476709"/>
    <w:rsid w:val="00477605"/>
    <w:rsid w:val="00480678"/>
    <w:rsid w:val="00482160"/>
    <w:rsid w:val="0048288D"/>
    <w:rsid w:val="00482C38"/>
    <w:rsid w:val="00483B39"/>
    <w:rsid w:val="004857D6"/>
    <w:rsid w:val="00485F66"/>
    <w:rsid w:val="004863C4"/>
    <w:rsid w:val="0048782B"/>
    <w:rsid w:val="004928DE"/>
    <w:rsid w:val="004946D0"/>
    <w:rsid w:val="00495047"/>
    <w:rsid w:val="00496C04"/>
    <w:rsid w:val="004A1AFB"/>
    <w:rsid w:val="004A3360"/>
    <w:rsid w:val="004A561D"/>
    <w:rsid w:val="004A60FF"/>
    <w:rsid w:val="004B0E0F"/>
    <w:rsid w:val="004B3D27"/>
    <w:rsid w:val="004B4E73"/>
    <w:rsid w:val="004B5B17"/>
    <w:rsid w:val="004B767D"/>
    <w:rsid w:val="004C0FC6"/>
    <w:rsid w:val="004C114D"/>
    <w:rsid w:val="004C4727"/>
    <w:rsid w:val="004C5014"/>
    <w:rsid w:val="004C5B9D"/>
    <w:rsid w:val="004D1E6F"/>
    <w:rsid w:val="004D29EB"/>
    <w:rsid w:val="004D54CF"/>
    <w:rsid w:val="004D6B1F"/>
    <w:rsid w:val="004D6F0A"/>
    <w:rsid w:val="004E0041"/>
    <w:rsid w:val="004E1663"/>
    <w:rsid w:val="004E46AE"/>
    <w:rsid w:val="004E4B68"/>
    <w:rsid w:val="004E4F9A"/>
    <w:rsid w:val="004E600C"/>
    <w:rsid w:val="004F0A3F"/>
    <w:rsid w:val="004F16DC"/>
    <w:rsid w:val="004F1805"/>
    <w:rsid w:val="004F5DAF"/>
    <w:rsid w:val="004F6F37"/>
    <w:rsid w:val="004F7AAF"/>
    <w:rsid w:val="0050069C"/>
    <w:rsid w:val="005009FA"/>
    <w:rsid w:val="00506D2E"/>
    <w:rsid w:val="0050797E"/>
    <w:rsid w:val="00507DC8"/>
    <w:rsid w:val="00510FB6"/>
    <w:rsid w:val="005142A7"/>
    <w:rsid w:val="00515C67"/>
    <w:rsid w:val="00520C4E"/>
    <w:rsid w:val="005240F8"/>
    <w:rsid w:val="0052426D"/>
    <w:rsid w:val="00526B62"/>
    <w:rsid w:val="005317D9"/>
    <w:rsid w:val="005332B5"/>
    <w:rsid w:val="00533CA1"/>
    <w:rsid w:val="00534513"/>
    <w:rsid w:val="00534DD0"/>
    <w:rsid w:val="00535D08"/>
    <w:rsid w:val="00535E92"/>
    <w:rsid w:val="00536B66"/>
    <w:rsid w:val="0053745D"/>
    <w:rsid w:val="00540B79"/>
    <w:rsid w:val="00542F94"/>
    <w:rsid w:val="00543582"/>
    <w:rsid w:val="005444DA"/>
    <w:rsid w:val="005476D2"/>
    <w:rsid w:val="005476FE"/>
    <w:rsid w:val="00547D98"/>
    <w:rsid w:val="00547E77"/>
    <w:rsid w:val="00553E3D"/>
    <w:rsid w:val="0055522D"/>
    <w:rsid w:val="0055631E"/>
    <w:rsid w:val="00556CBF"/>
    <w:rsid w:val="005571A2"/>
    <w:rsid w:val="00561F96"/>
    <w:rsid w:val="005625A0"/>
    <w:rsid w:val="00562E28"/>
    <w:rsid w:val="005668E4"/>
    <w:rsid w:val="00566B00"/>
    <w:rsid w:val="0057019C"/>
    <w:rsid w:val="00573D87"/>
    <w:rsid w:val="0057489B"/>
    <w:rsid w:val="0057527A"/>
    <w:rsid w:val="00576133"/>
    <w:rsid w:val="00576781"/>
    <w:rsid w:val="00576937"/>
    <w:rsid w:val="00576F9C"/>
    <w:rsid w:val="00580672"/>
    <w:rsid w:val="00581D88"/>
    <w:rsid w:val="005825AD"/>
    <w:rsid w:val="005831D3"/>
    <w:rsid w:val="0058328F"/>
    <w:rsid w:val="005849A5"/>
    <w:rsid w:val="00584F03"/>
    <w:rsid w:val="005856C0"/>
    <w:rsid w:val="00586D2F"/>
    <w:rsid w:val="005908FA"/>
    <w:rsid w:val="0059091B"/>
    <w:rsid w:val="0059093A"/>
    <w:rsid w:val="00592E8C"/>
    <w:rsid w:val="00593D97"/>
    <w:rsid w:val="00596C5E"/>
    <w:rsid w:val="00596C9E"/>
    <w:rsid w:val="005972AD"/>
    <w:rsid w:val="0059766D"/>
    <w:rsid w:val="005A02C5"/>
    <w:rsid w:val="005A0FA5"/>
    <w:rsid w:val="005A1B37"/>
    <w:rsid w:val="005A2E0F"/>
    <w:rsid w:val="005A375D"/>
    <w:rsid w:val="005A3BC4"/>
    <w:rsid w:val="005A418C"/>
    <w:rsid w:val="005A5E4D"/>
    <w:rsid w:val="005A6AA9"/>
    <w:rsid w:val="005A7062"/>
    <w:rsid w:val="005A779C"/>
    <w:rsid w:val="005B17FA"/>
    <w:rsid w:val="005B1965"/>
    <w:rsid w:val="005B1FD3"/>
    <w:rsid w:val="005B3428"/>
    <w:rsid w:val="005B5E3F"/>
    <w:rsid w:val="005C3322"/>
    <w:rsid w:val="005C421D"/>
    <w:rsid w:val="005C4498"/>
    <w:rsid w:val="005C469B"/>
    <w:rsid w:val="005C4783"/>
    <w:rsid w:val="005C47F8"/>
    <w:rsid w:val="005C7191"/>
    <w:rsid w:val="005D06FE"/>
    <w:rsid w:val="005D223A"/>
    <w:rsid w:val="005D2853"/>
    <w:rsid w:val="005D2EF5"/>
    <w:rsid w:val="005D3CC4"/>
    <w:rsid w:val="005E10D3"/>
    <w:rsid w:val="005E3CE0"/>
    <w:rsid w:val="005E47F4"/>
    <w:rsid w:val="005E6174"/>
    <w:rsid w:val="005F0F59"/>
    <w:rsid w:val="005F262C"/>
    <w:rsid w:val="005F3AA3"/>
    <w:rsid w:val="005F48E5"/>
    <w:rsid w:val="005F6645"/>
    <w:rsid w:val="005F7A09"/>
    <w:rsid w:val="006016EC"/>
    <w:rsid w:val="00603FC0"/>
    <w:rsid w:val="0060516C"/>
    <w:rsid w:val="00606057"/>
    <w:rsid w:val="0060627A"/>
    <w:rsid w:val="006079C0"/>
    <w:rsid w:val="00610B1D"/>
    <w:rsid w:val="00612281"/>
    <w:rsid w:val="0061249C"/>
    <w:rsid w:val="006145B6"/>
    <w:rsid w:val="00615D9B"/>
    <w:rsid w:val="00617BBC"/>
    <w:rsid w:val="006200D1"/>
    <w:rsid w:val="00620319"/>
    <w:rsid w:val="00623102"/>
    <w:rsid w:val="006312B8"/>
    <w:rsid w:val="00634494"/>
    <w:rsid w:val="00634B89"/>
    <w:rsid w:val="006361EB"/>
    <w:rsid w:val="0064398E"/>
    <w:rsid w:val="006503F4"/>
    <w:rsid w:val="00650CE9"/>
    <w:rsid w:val="006516AC"/>
    <w:rsid w:val="00653849"/>
    <w:rsid w:val="006553B9"/>
    <w:rsid w:val="0065657E"/>
    <w:rsid w:val="006575B0"/>
    <w:rsid w:val="0066001B"/>
    <w:rsid w:val="00660786"/>
    <w:rsid w:val="0066082E"/>
    <w:rsid w:val="00663F21"/>
    <w:rsid w:val="00664CBD"/>
    <w:rsid w:val="00666ADC"/>
    <w:rsid w:val="00666CF1"/>
    <w:rsid w:val="006709E2"/>
    <w:rsid w:val="00670F70"/>
    <w:rsid w:val="00671A8A"/>
    <w:rsid w:val="00676B27"/>
    <w:rsid w:val="006776AB"/>
    <w:rsid w:val="00681105"/>
    <w:rsid w:val="00683AC9"/>
    <w:rsid w:val="0068400E"/>
    <w:rsid w:val="0068466B"/>
    <w:rsid w:val="0068540F"/>
    <w:rsid w:val="00685432"/>
    <w:rsid w:val="00685D72"/>
    <w:rsid w:val="00687011"/>
    <w:rsid w:val="0069067C"/>
    <w:rsid w:val="00690F54"/>
    <w:rsid w:val="00692268"/>
    <w:rsid w:val="006936F3"/>
    <w:rsid w:val="006944B6"/>
    <w:rsid w:val="00695A2F"/>
    <w:rsid w:val="00696478"/>
    <w:rsid w:val="006A0B78"/>
    <w:rsid w:val="006A466A"/>
    <w:rsid w:val="006A6675"/>
    <w:rsid w:val="006B1862"/>
    <w:rsid w:val="006B1872"/>
    <w:rsid w:val="006B1CF1"/>
    <w:rsid w:val="006B630D"/>
    <w:rsid w:val="006B7E76"/>
    <w:rsid w:val="006C1A05"/>
    <w:rsid w:val="006C1ABF"/>
    <w:rsid w:val="006C3B90"/>
    <w:rsid w:val="006C4777"/>
    <w:rsid w:val="006C6287"/>
    <w:rsid w:val="006C7025"/>
    <w:rsid w:val="006D1E50"/>
    <w:rsid w:val="006D220E"/>
    <w:rsid w:val="006D2D16"/>
    <w:rsid w:val="006E182B"/>
    <w:rsid w:val="006E2DF8"/>
    <w:rsid w:val="006E3AE5"/>
    <w:rsid w:val="006E6828"/>
    <w:rsid w:val="006E6AE5"/>
    <w:rsid w:val="006F0925"/>
    <w:rsid w:val="006F5173"/>
    <w:rsid w:val="006F72A6"/>
    <w:rsid w:val="006F741C"/>
    <w:rsid w:val="006F7A53"/>
    <w:rsid w:val="0070055B"/>
    <w:rsid w:val="0070078B"/>
    <w:rsid w:val="00701D0B"/>
    <w:rsid w:val="00701FA7"/>
    <w:rsid w:val="00706611"/>
    <w:rsid w:val="007076D6"/>
    <w:rsid w:val="00712470"/>
    <w:rsid w:val="007125CC"/>
    <w:rsid w:val="00712879"/>
    <w:rsid w:val="00712F88"/>
    <w:rsid w:val="007140D9"/>
    <w:rsid w:val="00715E51"/>
    <w:rsid w:val="007174D7"/>
    <w:rsid w:val="00717868"/>
    <w:rsid w:val="00725928"/>
    <w:rsid w:val="00726223"/>
    <w:rsid w:val="0072628A"/>
    <w:rsid w:val="00727A22"/>
    <w:rsid w:val="00727C6D"/>
    <w:rsid w:val="00733857"/>
    <w:rsid w:val="00734203"/>
    <w:rsid w:val="00736EDC"/>
    <w:rsid w:val="007378FE"/>
    <w:rsid w:val="007406BB"/>
    <w:rsid w:val="007418CD"/>
    <w:rsid w:val="0074243F"/>
    <w:rsid w:val="00742474"/>
    <w:rsid w:val="00742C23"/>
    <w:rsid w:val="00743264"/>
    <w:rsid w:val="00743EDA"/>
    <w:rsid w:val="00745CD6"/>
    <w:rsid w:val="00745F32"/>
    <w:rsid w:val="00746C13"/>
    <w:rsid w:val="007477E7"/>
    <w:rsid w:val="00750051"/>
    <w:rsid w:val="00751A12"/>
    <w:rsid w:val="00752F06"/>
    <w:rsid w:val="00753F64"/>
    <w:rsid w:val="007556BC"/>
    <w:rsid w:val="007571B6"/>
    <w:rsid w:val="00757E83"/>
    <w:rsid w:val="00760439"/>
    <w:rsid w:val="007624DF"/>
    <w:rsid w:val="00762D83"/>
    <w:rsid w:val="00765304"/>
    <w:rsid w:val="0076544A"/>
    <w:rsid w:val="00780B56"/>
    <w:rsid w:val="00781B4B"/>
    <w:rsid w:val="00781C02"/>
    <w:rsid w:val="007855D5"/>
    <w:rsid w:val="007868F0"/>
    <w:rsid w:val="007873D5"/>
    <w:rsid w:val="00787970"/>
    <w:rsid w:val="00790266"/>
    <w:rsid w:val="00794727"/>
    <w:rsid w:val="00794BB1"/>
    <w:rsid w:val="0079575F"/>
    <w:rsid w:val="00797017"/>
    <w:rsid w:val="007A020A"/>
    <w:rsid w:val="007A17D1"/>
    <w:rsid w:val="007A2FF7"/>
    <w:rsid w:val="007A4C0A"/>
    <w:rsid w:val="007A5B8D"/>
    <w:rsid w:val="007A7649"/>
    <w:rsid w:val="007B0AE3"/>
    <w:rsid w:val="007B1557"/>
    <w:rsid w:val="007B158B"/>
    <w:rsid w:val="007B2C2E"/>
    <w:rsid w:val="007B3C70"/>
    <w:rsid w:val="007B53BF"/>
    <w:rsid w:val="007B5BB0"/>
    <w:rsid w:val="007B68D7"/>
    <w:rsid w:val="007B6A7C"/>
    <w:rsid w:val="007C2AA1"/>
    <w:rsid w:val="007C38FB"/>
    <w:rsid w:val="007C60DA"/>
    <w:rsid w:val="007D0031"/>
    <w:rsid w:val="007D0CB4"/>
    <w:rsid w:val="007D14D5"/>
    <w:rsid w:val="007D39BB"/>
    <w:rsid w:val="007D3F2E"/>
    <w:rsid w:val="007D4E4E"/>
    <w:rsid w:val="007D6044"/>
    <w:rsid w:val="007D6096"/>
    <w:rsid w:val="007E0551"/>
    <w:rsid w:val="007E0E44"/>
    <w:rsid w:val="007E0EDE"/>
    <w:rsid w:val="007E2A8B"/>
    <w:rsid w:val="007E2E81"/>
    <w:rsid w:val="007E3DA5"/>
    <w:rsid w:val="007F1D28"/>
    <w:rsid w:val="007F3316"/>
    <w:rsid w:val="007F4829"/>
    <w:rsid w:val="007F6AA2"/>
    <w:rsid w:val="007F6F24"/>
    <w:rsid w:val="007F7A66"/>
    <w:rsid w:val="007F7C40"/>
    <w:rsid w:val="008003BB"/>
    <w:rsid w:val="00800C9B"/>
    <w:rsid w:val="008013FF"/>
    <w:rsid w:val="00802AA3"/>
    <w:rsid w:val="00803091"/>
    <w:rsid w:val="008046EB"/>
    <w:rsid w:val="00805D60"/>
    <w:rsid w:val="00806173"/>
    <w:rsid w:val="008061BC"/>
    <w:rsid w:val="008103F4"/>
    <w:rsid w:val="00810FAB"/>
    <w:rsid w:val="00811D44"/>
    <w:rsid w:val="00812048"/>
    <w:rsid w:val="0081486E"/>
    <w:rsid w:val="008150B6"/>
    <w:rsid w:val="00817A19"/>
    <w:rsid w:val="00820BD1"/>
    <w:rsid w:val="00820EE7"/>
    <w:rsid w:val="00823242"/>
    <w:rsid w:val="00823274"/>
    <w:rsid w:val="00824515"/>
    <w:rsid w:val="008273EB"/>
    <w:rsid w:val="008300D5"/>
    <w:rsid w:val="008310E8"/>
    <w:rsid w:val="0083141A"/>
    <w:rsid w:val="00831D65"/>
    <w:rsid w:val="00832F0B"/>
    <w:rsid w:val="00833288"/>
    <w:rsid w:val="00833BB5"/>
    <w:rsid w:val="008356CE"/>
    <w:rsid w:val="0083647A"/>
    <w:rsid w:val="00843287"/>
    <w:rsid w:val="00845C90"/>
    <w:rsid w:val="00847CC8"/>
    <w:rsid w:val="0085300D"/>
    <w:rsid w:val="008543A5"/>
    <w:rsid w:val="00861A8D"/>
    <w:rsid w:val="00863AC8"/>
    <w:rsid w:val="00864243"/>
    <w:rsid w:val="00864788"/>
    <w:rsid w:val="00867F2C"/>
    <w:rsid w:val="00871490"/>
    <w:rsid w:val="0087169D"/>
    <w:rsid w:val="00871E52"/>
    <w:rsid w:val="00873348"/>
    <w:rsid w:val="00874BFE"/>
    <w:rsid w:val="00875107"/>
    <w:rsid w:val="0087523C"/>
    <w:rsid w:val="0087546B"/>
    <w:rsid w:val="00875B34"/>
    <w:rsid w:val="0087674E"/>
    <w:rsid w:val="00877216"/>
    <w:rsid w:val="008839E9"/>
    <w:rsid w:val="00883DA8"/>
    <w:rsid w:val="008851C9"/>
    <w:rsid w:val="008866E5"/>
    <w:rsid w:val="00890070"/>
    <w:rsid w:val="00890429"/>
    <w:rsid w:val="00893AD5"/>
    <w:rsid w:val="008961D3"/>
    <w:rsid w:val="00896555"/>
    <w:rsid w:val="00896A37"/>
    <w:rsid w:val="00897675"/>
    <w:rsid w:val="008A0798"/>
    <w:rsid w:val="008A0DC1"/>
    <w:rsid w:val="008A24CD"/>
    <w:rsid w:val="008A28DF"/>
    <w:rsid w:val="008A64CA"/>
    <w:rsid w:val="008B01A3"/>
    <w:rsid w:val="008B0EC3"/>
    <w:rsid w:val="008B29B5"/>
    <w:rsid w:val="008B38A6"/>
    <w:rsid w:val="008B5335"/>
    <w:rsid w:val="008B5E2E"/>
    <w:rsid w:val="008B6330"/>
    <w:rsid w:val="008B67A7"/>
    <w:rsid w:val="008C133D"/>
    <w:rsid w:val="008C238C"/>
    <w:rsid w:val="008C2490"/>
    <w:rsid w:val="008C37D6"/>
    <w:rsid w:val="008C4D2E"/>
    <w:rsid w:val="008C62F2"/>
    <w:rsid w:val="008C670B"/>
    <w:rsid w:val="008C77CB"/>
    <w:rsid w:val="008D01DD"/>
    <w:rsid w:val="008D0731"/>
    <w:rsid w:val="008D1A7F"/>
    <w:rsid w:val="008D3513"/>
    <w:rsid w:val="008D3EB0"/>
    <w:rsid w:val="008D4025"/>
    <w:rsid w:val="008D4069"/>
    <w:rsid w:val="008D6C27"/>
    <w:rsid w:val="008E0A3F"/>
    <w:rsid w:val="008E1257"/>
    <w:rsid w:val="008E148E"/>
    <w:rsid w:val="008E1D4F"/>
    <w:rsid w:val="008E2C3D"/>
    <w:rsid w:val="008E2CBD"/>
    <w:rsid w:val="008E3543"/>
    <w:rsid w:val="008E5FA0"/>
    <w:rsid w:val="008E7683"/>
    <w:rsid w:val="008F16CE"/>
    <w:rsid w:val="008F190C"/>
    <w:rsid w:val="008F37D9"/>
    <w:rsid w:val="008F42F8"/>
    <w:rsid w:val="008F6ACF"/>
    <w:rsid w:val="008F6E13"/>
    <w:rsid w:val="008F7FD3"/>
    <w:rsid w:val="009049CB"/>
    <w:rsid w:val="0090565F"/>
    <w:rsid w:val="009072D6"/>
    <w:rsid w:val="009136FF"/>
    <w:rsid w:val="0091411B"/>
    <w:rsid w:val="00916986"/>
    <w:rsid w:val="00916D67"/>
    <w:rsid w:val="00916D87"/>
    <w:rsid w:val="00917D1F"/>
    <w:rsid w:val="00920AC8"/>
    <w:rsid w:val="009218CA"/>
    <w:rsid w:val="00930A17"/>
    <w:rsid w:val="009311D1"/>
    <w:rsid w:val="009322AC"/>
    <w:rsid w:val="009370B9"/>
    <w:rsid w:val="009437C9"/>
    <w:rsid w:val="00943D3E"/>
    <w:rsid w:val="00943F88"/>
    <w:rsid w:val="00944F7F"/>
    <w:rsid w:val="009474EE"/>
    <w:rsid w:val="00947717"/>
    <w:rsid w:val="00952FF8"/>
    <w:rsid w:val="00953783"/>
    <w:rsid w:val="009563A1"/>
    <w:rsid w:val="00962053"/>
    <w:rsid w:val="0096275F"/>
    <w:rsid w:val="00965129"/>
    <w:rsid w:val="00966B55"/>
    <w:rsid w:val="00966C38"/>
    <w:rsid w:val="0096725A"/>
    <w:rsid w:val="00970066"/>
    <w:rsid w:val="009701E9"/>
    <w:rsid w:val="00972BAE"/>
    <w:rsid w:val="00974195"/>
    <w:rsid w:val="009750A6"/>
    <w:rsid w:val="00976B41"/>
    <w:rsid w:val="00977351"/>
    <w:rsid w:val="00981275"/>
    <w:rsid w:val="00981D73"/>
    <w:rsid w:val="00985DFC"/>
    <w:rsid w:val="00990115"/>
    <w:rsid w:val="00991932"/>
    <w:rsid w:val="00991A19"/>
    <w:rsid w:val="00994091"/>
    <w:rsid w:val="009946BC"/>
    <w:rsid w:val="00994FF8"/>
    <w:rsid w:val="009951AB"/>
    <w:rsid w:val="00996BA1"/>
    <w:rsid w:val="00997749"/>
    <w:rsid w:val="009A2194"/>
    <w:rsid w:val="009A2D64"/>
    <w:rsid w:val="009A448C"/>
    <w:rsid w:val="009A707B"/>
    <w:rsid w:val="009B224B"/>
    <w:rsid w:val="009B2D88"/>
    <w:rsid w:val="009B7A1E"/>
    <w:rsid w:val="009C1062"/>
    <w:rsid w:val="009C1214"/>
    <w:rsid w:val="009C67F1"/>
    <w:rsid w:val="009C7240"/>
    <w:rsid w:val="009D3893"/>
    <w:rsid w:val="009D3A44"/>
    <w:rsid w:val="009D5424"/>
    <w:rsid w:val="009D5AA8"/>
    <w:rsid w:val="009D5C0E"/>
    <w:rsid w:val="009D77A0"/>
    <w:rsid w:val="009E4A2C"/>
    <w:rsid w:val="009E74BA"/>
    <w:rsid w:val="009F1AAC"/>
    <w:rsid w:val="009F229A"/>
    <w:rsid w:val="009F62D9"/>
    <w:rsid w:val="00A00AAC"/>
    <w:rsid w:val="00A00B4A"/>
    <w:rsid w:val="00A015E1"/>
    <w:rsid w:val="00A02BB2"/>
    <w:rsid w:val="00A07896"/>
    <w:rsid w:val="00A07D1A"/>
    <w:rsid w:val="00A109E4"/>
    <w:rsid w:val="00A12845"/>
    <w:rsid w:val="00A142A6"/>
    <w:rsid w:val="00A14DFF"/>
    <w:rsid w:val="00A20BDA"/>
    <w:rsid w:val="00A20E9F"/>
    <w:rsid w:val="00A215C3"/>
    <w:rsid w:val="00A220FD"/>
    <w:rsid w:val="00A22200"/>
    <w:rsid w:val="00A31514"/>
    <w:rsid w:val="00A31CE2"/>
    <w:rsid w:val="00A3210B"/>
    <w:rsid w:val="00A3428C"/>
    <w:rsid w:val="00A35CC5"/>
    <w:rsid w:val="00A366D0"/>
    <w:rsid w:val="00A36914"/>
    <w:rsid w:val="00A36FAB"/>
    <w:rsid w:val="00A3710D"/>
    <w:rsid w:val="00A40D25"/>
    <w:rsid w:val="00A40F21"/>
    <w:rsid w:val="00A413A4"/>
    <w:rsid w:val="00A41B03"/>
    <w:rsid w:val="00A43C99"/>
    <w:rsid w:val="00A45621"/>
    <w:rsid w:val="00A45CF8"/>
    <w:rsid w:val="00A462E5"/>
    <w:rsid w:val="00A47822"/>
    <w:rsid w:val="00A47864"/>
    <w:rsid w:val="00A5029B"/>
    <w:rsid w:val="00A51CDE"/>
    <w:rsid w:val="00A537FD"/>
    <w:rsid w:val="00A56E33"/>
    <w:rsid w:val="00A60791"/>
    <w:rsid w:val="00A61236"/>
    <w:rsid w:val="00A6141B"/>
    <w:rsid w:val="00A62641"/>
    <w:rsid w:val="00A630AF"/>
    <w:rsid w:val="00A6679D"/>
    <w:rsid w:val="00A701CC"/>
    <w:rsid w:val="00A73791"/>
    <w:rsid w:val="00A740D4"/>
    <w:rsid w:val="00A752B7"/>
    <w:rsid w:val="00A758BA"/>
    <w:rsid w:val="00A75B4B"/>
    <w:rsid w:val="00A760A2"/>
    <w:rsid w:val="00A773E4"/>
    <w:rsid w:val="00A7778C"/>
    <w:rsid w:val="00A800B6"/>
    <w:rsid w:val="00A82702"/>
    <w:rsid w:val="00A85982"/>
    <w:rsid w:val="00A861D1"/>
    <w:rsid w:val="00A87C93"/>
    <w:rsid w:val="00A90858"/>
    <w:rsid w:val="00A90D48"/>
    <w:rsid w:val="00A917C2"/>
    <w:rsid w:val="00A93766"/>
    <w:rsid w:val="00A93D76"/>
    <w:rsid w:val="00AA164F"/>
    <w:rsid w:val="00AA19F7"/>
    <w:rsid w:val="00AA35B4"/>
    <w:rsid w:val="00AA35FE"/>
    <w:rsid w:val="00AA44E8"/>
    <w:rsid w:val="00AA4A3E"/>
    <w:rsid w:val="00AA4B15"/>
    <w:rsid w:val="00AA6BE6"/>
    <w:rsid w:val="00AA6D7E"/>
    <w:rsid w:val="00AA78F5"/>
    <w:rsid w:val="00AB0FBC"/>
    <w:rsid w:val="00AB1C5E"/>
    <w:rsid w:val="00AB5A28"/>
    <w:rsid w:val="00AB5F2D"/>
    <w:rsid w:val="00AB75F4"/>
    <w:rsid w:val="00AB78A5"/>
    <w:rsid w:val="00AC0B06"/>
    <w:rsid w:val="00AC1E09"/>
    <w:rsid w:val="00AC2460"/>
    <w:rsid w:val="00AC35C3"/>
    <w:rsid w:val="00AC5F23"/>
    <w:rsid w:val="00AC65BE"/>
    <w:rsid w:val="00AC6EF5"/>
    <w:rsid w:val="00AD04E2"/>
    <w:rsid w:val="00AD43DE"/>
    <w:rsid w:val="00AD4663"/>
    <w:rsid w:val="00AD4671"/>
    <w:rsid w:val="00AE3183"/>
    <w:rsid w:val="00AF01C5"/>
    <w:rsid w:val="00AF04B0"/>
    <w:rsid w:val="00AF57C9"/>
    <w:rsid w:val="00AF6B96"/>
    <w:rsid w:val="00AF724F"/>
    <w:rsid w:val="00AF72FF"/>
    <w:rsid w:val="00AF7632"/>
    <w:rsid w:val="00B000EA"/>
    <w:rsid w:val="00B00DCD"/>
    <w:rsid w:val="00B01140"/>
    <w:rsid w:val="00B0159C"/>
    <w:rsid w:val="00B01B6E"/>
    <w:rsid w:val="00B036CC"/>
    <w:rsid w:val="00B03B0C"/>
    <w:rsid w:val="00B041E1"/>
    <w:rsid w:val="00B11D09"/>
    <w:rsid w:val="00B14585"/>
    <w:rsid w:val="00B1605A"/>
    <w:rsid w:val="00B20B2B"/>
    <w:rsid w:val="00B20F94"/>
    <w:rsid w:val="00B21EC9"/>
    <w:rsid w:val="00B2234C"/>
    <w:rsid w:val="00B25119"/>
    <w:rsid w:val="00B257EE"/>
    <w:rsid w:val="00B26776"/>
    <w:rsid w:val="00B31406"/>
    <w:rsid w:val="00B315B5"/>
    <w:rsid w:val="00B31640"/>
    <w:rsid w:val="00B31E83"/>
    <w:rsid w:val="00B32BFB"/>
    <w:rsid w:val="00B337B5"/>
    <w:rsid w:val="00B343B9"/>
    <w:rsid w:val="00B34EA5"/>
    <w:rsid w:val="00B354E2"/>
    <w:rsid w:val="00B37232"/>
    <w:rsid w:val="00B37684"/>
    <w:rsid w:val="00B4190D"/>
    <w:rsid w:val="00B43059"/>
    <w:rsid w:val="00B433E7"/>
    <w:rsid w:val="00B44FD7"/>
    <w:rsid w:val="00B51AB9"/>
    <w:rsid w:val="00B52AE5"/>
    <w:rsid w:val="00B55DE0"/>
    <w:rsid w:val="00B57890"/>
    <w:rsid w:val="00B644FF"/>
    <w:rsid w:val="00B64CEE"/>
    <w:rsid w:val="00B65CF6"/>
    <w:rsid w:val="00B6727A"/>
    <w:rsid w:val="00B67908"/>
    <w:rsid w:val="00B720BF"/>
    <w:rsid w:val="00B72FAE"/>
    <w:rsid w:val="00B73557"/>
    <w:rsid w:val="00B74E60"/>
    <w:rsid w:val="00B75ACB"/>
    <w:rsid w:val="00B772AD"/>
    <w:rsid w:val="00B81981"/>
    <w:rsid w:val="00B82507"/>
    <w:rsid w:val="00B8300E"/>
    <w:rsid w:val="00B83B57"/>
    <w:rsid w:val="00B84D51"/>
    <w:rsid w:val="00B850DE"/>
    <w:rsid w:val="00B85866"/>
    <w:rsid w:val="00B8632B"/>
    <w:rsid w:val="00B86581"/>
    <w:rsid w:val="00B9394E"/>
    <w:rsid w:val="00B94F76"/>
    <w:rsid w:val="00B969C8"/>
    <w:rsid w:val="00B97DEA"/>
    <w:rsid w:val="00BA0521"/>
    <w:rsid w:val="00BA1BA2"/>
    <w:rsid w:val="00BA26FD"/>
    <w:rsid w:val="00BA7445"/>
    <w:rsid w:val="00BB43E4"/>
    <w:rsid w:val="00BB5436"/>
    <w:rsid w:val="00BB6469"/>
    <w:rsid w:val="00BB7058"/>
    <w:rsid w:val="00BB729F"/>
    <w:rsid w:val="00BC0037"/>
    <w:rsid w:val="00BC398C"/>
    <w:rsid w:val="00BD1D87"/>
    <w:rsid w:val="00BD3F4D"/>
    <w:rsid w:val="00BD675E"/>
    <w:rsid w:val="00BD7249"/>
    <w:rsid w:val="00BE0855"/>
    <w:rsid w:val="00BE1354"/>
    <w:rsid w:val="00BE1D53"/>
    <w:rsid w:val="00BE3DA3"/>
    <w:rsid w:val="00BE405A"/>
    <w:rsid w:val="00BE4239"/>
    <w:rsid w:val="00BE4D04"/>
    <w:rsid w:val="00BE580C"/>
    <w:rsid w:val="00BE65A6"/>
    <w:rsid w:val="00BF0CBE"/>
    <w:rsid w:val="00BF3F01"/>
    <w:rsid w:val="00BF4658"/>
    <w:rsid w:val="00BF595A"/>
    <w:rsid w:val="00BF6DC8"/>
    <w:rsid w:val="00C007A0"/>
    <w:rsid w:val="00C01887"/>
    <w:rsid w:val="00C06FED"/>
    <w:rsid w:val="00C07A6F"/>
    <w:rsid w:val="00C07DEB"/>
    <w:rsid w:val="00C10426"/>
    <w:rsid w:val="00C12A1B"/>
    <w:rsid w:val="00C12A48"/>
    <w:rsid w:val="00C143C7"/>
    <w:rsid w:val="00C14568"/>
    <w:rsid w:val="00C14D97"/>
    <w:rsid w:val="00C163D7"/>
    <w:rsid w:val="00C16931"/>
    <w:rsid w:val="00C16FC0"/>
    <w:rsid w:val="00C171F2"/>
    <w:rsid w:val="00C24077"/>
    <w:rsid w:val="00C25E53"/>
    <w:rsid w:val="00C2601B"/>
    <w:rsid w:val="00C261CD"/>
    <w:rsid w:val="00C26252"/>
    <w:rsid w:val="00C27513"/>
    <w:rsid w:val="00C30A5E"/>
    <w:rsid w:val="00C31CB6"/>
    <w:rsid w:val="00C34045"/>
    <w:rsid w:val="00C347F1"/>
    <w:rsid w:val="00C36076"/>
    <w:rsid w:val="00C368A1"/>
    <w:rsid w:val="00C4464A"/>
    <w:rsid w:val="00C465CD"/>
    <w:rsid w:val="00C466F0"/>
    <w:rsid w:val="00C50036"/>
    <w:rsid w:val="00C5060F"/>
    <w:rsid w:val="00C5330A"/>
    <w:rsid w:val="00C53322"/>
    <w:rsid w:val="00C536E0"/>
    <w:rsid w:val="00C53989"/>
    <w:rsid w:val="00C60257"/>
    <w:rsid w:val="00C61BF1"/>
    <w:rsid w:val="00C629F8"/>
    <w:rsid w:val="00C64682"/>
    <w:rsid w:val="00C6515D"/>
    <w:rsid w:val="00C654CC"/>
    <w:rsid w:val="00C664AE"/>
    <w:rsid w:val="00C672C4"/>
    <w:rsid w:val="00C7160D"/>
    <w:rsid w:val="00C73E26"/>
    <w:rsid w:val="00C741EF"/>
    <w:rsid w:val="00C7495E"/>
    <w:rsid w:val="00C76343"/>
    <w:rsid w:val="00C77241"/>
    <w:rsid w:val="00C77ED4"/>
    <w:rsid w:val="00C804E3"/>
    <w:rsid w:val="00C81076"/>
    <w:rsid w:val="00C8430C"/>
    <w:rsid w:val="00C84C85"/>
    <w:rsid w:val="00C86307"/>
    <w:rsid w:val="00C8783D"/>
    <w:rsid w:val="00C90349"/>
    <w:rsid w:val="00C91754"/>
    <w:rsid w:val="00C93196"/>
    <w:rsid w:val="00C94A10"/>
    <w:rsid w:val="00C94AB9"/>
    <w:rsid w:val="00C963BE"/>
    <w:rsid w:val="00C97B34"/>
    <w:rsid w:val="00CA250B"/>
    <w:rsid w:val="00CA3A68"/>
    <w:rsid w:val="00CA71CA"/>
    <w:rsid w:val="00CB1D23"/>
    <w:rsid w:val="00CB27E4"/>
    <w:rsid w:val="00CB4729"/>
    <w:rsid w:val="00CB4C3C"/>
    <w:rsid w:val="00CB6C98"/>
    <w:rsid w:val="00CB7365"/>
    <w:rsid w:val="00CC168F"/>
    <w:rsid w:val="00CC1DC7"/>
    <w:rsid w:val="00CC3687"/>
    <w:rsid w:val="00CC5920"/>
    <w:rsid w:val="00CC5BF9"/>
    <w:rsid w:val="00CC5E12"/>
    <w:rsid w:val="00CC7D1F"/>
    <w:rsid w:val="00CD1CB4"/>
    <w:rsid w:val="00CD1E0C"/>
    <w:rsid w:val="00CD5C53"/>
    <w:rsid w:val="00CE082A"/>
    <w:rsid w:val="00CE09C4"/>
    <w:rsid w:val="00CE10BD"/>
    <w:rsid w:val="00CE4266"/>
    <w:rsid w:val="00CE701A"/>
    <w:rsid w:val="00CE71CD"/>
    <w:rsid w:val="00CF0E96"/>
    <w:rsid w:val="00CF10F0"/>
    <w:rsid w:val="00CF345F"/>
    <w:rsid w:val="00CF4122"/>
    <w:rsid w:val="00CF77A1"/>
    <w:rsid w:val="00D02128"/>
    <w:rsid w:val="00D06625"/>
    <w:rsid w:val="00D06C6E"/>
    <w:rsid w:val="00D07601"/>
    <w:rsid w:val="00D07F9C"/>
    <w:rsid w:val="00D100C1"/>
    <w:rsid w:val="00D109BC"/>
    <w:rsid w:val="00D1100C"/>
    <w:rsid w:val="00D1159C"/>
    <w:rsid w:val="00D14FC0"/>
    <w:rsid w:val="00D17E4C"/>
    <w:rsid w:val="00D20139"/>
    <w:rsid w:val="00D22E7A"/>
    <w:rsid w:val="00D26F4B"/>
    <w:rsid w:val="00D27DDD"/>
    <w:rsid w:val="00D27F23"/>
    <w:rsid w:val="00D31541"/>
    <w:rsid w:val="00D32F1B"/>
    <w:rsid w:val="00D3472C"/>
    <w:rsid w:val="00D34E54"/>
    <w:rsid w:val="00D36DB4"/>
    <w:rsid w:val="00D37CFB"/>
    <w:rsid w:val="00D409FF"/>
    <w:rsid w:val="00D41DF4"/>
    <w:rsid w:val="00D430C1"/>
    <w:rsid w:val="00D441CC"/>
    <w:rsid w:val="00D44DFE"/>
    <w:rsid w:val="00D4566B"/>
    <w:rsid w:val="00D5011D"/>
    <w:rsid w:val="00D502DA"/>
    <w:rsid w:val="00D56018"/>
    <w:rsid w:val="00D60ED6"/>
    <w:rsid w:val="00D64075"/>
    <w:rsid w:val="00D641A4"/>
    <w:rsid w:val="00D64A6E"/>
    <w:rsid w:val="00D6710F"/>
    <w:rsid w:val="00D7306B"/>
    <w:rsid w:val="00D75DB8"/>
    <w:rsid w:val="00D75FD2"/>
    <w:rsid w:val="00D76A37"/>
    <w:rsid w:val="00D80BF5"/>
    <w:rsid w:val="00D80C81"/>
    <w:rsid w:val="00D80EF7"/>
    <w:rsid w:val="00D811A0"/>
    <w:rsid w:val="00D81353"/>
    <w:rsid w:val="00D8137A"/>
    <w:rsid w:val="00D82FCA"/>
    <w:rsid w:val="00D85BF1"/>
    <w:rsid w:val="00D90AD5"/>
    <w:rsid w:val="00D92118"/>
    <w:rsid w:val="00D92796"/>
    <w:rsid w:val="00D9361A"/>
    <w:rsid w:val="00DA0AEF"/>
    <w:rsid w:val="00DA3B82"/>
    <w:rsid w:val="00DA50B8"/>
    <w:rsid w:val="00DA548E"/>
    <w:rsid w:val="00DA6BF8"/>
    <w:rsid w:val="00DB0252"/>
    <w:rsid w:val="00DB1F53"/>
    <w:rsid w:val="00DB2C87"/>
    <w:rsid w:val="00DB4CD8"/>
    <w:rsid w:val="00DC045C"/>
    <w:rsid w:val="00DC18AA"/>
    <w:rsid w:val="00DC1B1B"/>
    <w:rsid w:val="00DC41DC"/>
    <w:rsid w:val="00DC4246"/>
    <w:rsid w:val="00DC4994"/>
    <w:rsid w:val="00DC7B8A"/>
    <w:rsid w:val="00DD1EEB"/>
    <w:rsid w:val="00DD2DDB"/>
    <w:rsid w:val="00DD442D"/>
    <w:rsid w:val="00DD4B06"/>
    <w:rsid w:val="00DD79B3"/>
    <w:rsid w:val="00DE232A"/>
    <w:rsid w:val="00DE346C"/>
    <w:rsid w:val="00DE3EF1"/>
    <w:rsid w:val="00DE3FC2"/>
    <w:rsid w:val="00DE4BC8"/>
    <w:rsid w:val="00DE596F"/>
    <w:rsid w:val="00DE5A99"/>
    <w:rsid w:val="00DE6CDE"/>
    <w:rsid w:val="00DE7940"/>
    <w:rsid w:val="00DE7BCF"/>
    <w:rsid w:val="00DF0B05"/>
    <w:rsid w:val="00DF2191"/>
    <w:rsid w:val="00DF50A3"/>
    <w:rsid w:val="00DF54EC"/>
    <w:rsid w:val="00DF660F"/>
    <w:rsid w:val="00DF78C7"/>
    <w:rsid w:val="00E00D62"/>
    <w:rsid w:val="00E01AD2"/>
    <w:rsid w:val="00E05BDC"/>
    <w:rsid w:val="00E06956"/>
    <w:rsid w:val="00E07F17"/>
    <w:rsid w:val="00E11507"/>
    <w:rsid w:val="00E11EAD"/>
    <w:rsid w:val="00E12046"/>
    <w:rsid w:val="00E13D89"/>
    <w:rsid w:val="00E171A9"/>
    <w:rsid w:val="00E20811"/>
    <w:rsid w:val="00E21CED"/>
    <w:rsid w:val="00E223FC"/>
    <w:rsid w:val="00E233D2"/>
    <w:rsid w:val="00E2384D"/>
    <w:rsid w:val="00E27263"/>
    <w:rsid w:val="00E32FF4"/>
    <w:rsid w:val="00E357DD"/>
    <w:rsid w:val="00E4278C"/>
    <w:rsid w:val="00E43463"/>
    <w:rsid w:val="00E4435F"/>
    <w:rsid w:val="00E45CDD"/>
    <w:rsid w:val="00E527D2"/>
    <w:rsid w:val="00E53C3C"/>
    <w:rsid w:val="00E550A4"/>
    <w:rsid w:val="00E5777D"/>
    <w:rsid w:val="00E57E96"/>
    <w:rsid w:val="00E60488"/>
    <w:rsid w:val="00E6068C"/>
    <w:rsid w:val="00E61D71"/>
    <w:rsid w:val="00E61F26"/>
    <w:rsid w:val="00E639EE"/>
    <w:rsid w:val="00E64697"/>
    <w:rsid w:val="00E70709"/>
    <w:rsid w:val="00E70EEC"/>
    <w:rsid w:val="00E72398"/>
    <w:rsid w:val="00E742C9"/>
    <w:rsid w:val="00E748A9"/>
    <w:rsid w:val="00E768DD"/>
    <w:rsid w:val="00E76943"/>
    <w:rsid w:val="00E76EEA"/>
    <w:rsid w:val="00E854AE"/>
    <w:rsid w:val="00E856CD"/>
    <w:rsid w:val="00E93731"/>
    <w:rsid w:val="00E96CDB"/>
    <w:rsid w:val="00EA167D"/>
    <w:rsid w:val="00EA2341"/>
    <w:rsid w:val="00EA323C"/>
    <w:rsid w:val="00EA41A1"/>
    <w:rsid w:val="00EA4B8D"/>
    <w:rsid w:val="00EA4BE0"/>
    <w:rsid w:val="00EA4D2A"/>
    <w:rsid w:val="00EA5DBF"/>
    <w:rsid w:val="00EA6187"/>
    <w:rsid w:val="00EB052D"/>
    <w:rsid w:val="00EB0D22"/>
    <w:rsid w:val="00EB1C73"/>
    <w:rsid w:val="00EB440F"/>
    <w:rsid w:val="00EB45C9"/>
    <w:rsid w:val="00EB5983"/>
    <w:rsid w:val="00EB6C1F"/>
    <w:rsid w:val="00EB6F05"/>
    <w:rsid w:val="00EC1C56"/>
    <w:rsid w:val="00EC2747"/>
    <w:rsid w:val="00EC2F4E"/>
    <w:rsid w:val="00EC30E8"/>
    <w:rsid w:val="00ED3842"/>
    <w:rsid w:val="00ED3A06"/>
    <w:rsid w:val="00ED4190"/>
    <w:rsid w:val="00ED6638"/>
    <w:rsid w:val="00ED746C"/>
    <w:rsid w:val="00ED7802"/>
    <w:rsid w:val="00ED7E5E"/>
    <w:rsid w:val="00EE0717"/>
    <w:rsid w:val="00EE1A31"/>
    <w:rsid w:val="00EE326A"/>
    <w:rsid w:val="00EE3A54"/>
    <w:rsid w:val="00EE3DB3"/>
    <w:rsid w:val="00EE5B8A"/>
    <w:rsid w:val="00EE6DEC"/>
    <w:rsid w:val="00EE7558"/>
    <w:rsid w:val="00EE7EAC"/>
    <w:rsid w:val="00EF1239"/>
    <w:rsid w:val="00EF1719"/>
    <w:rsid w:val="00EF26AD"/>
    <w:rsid w:val="00EF471C"/>
    <w:rsid w:val="00EF665B"/>
    <w:rsid w:val="00F0023F"/>
    <w:rsid w:val="00F017FA"/>
    <w:rsid w:val="00F020FD"/>
    <w:rsid w:val="00F052E0"/>
    <w:rsid w:val="00F14196"/>
    <w:rsid w:val="00F171B0"/>
    <w:rsid w:val="00F233BA"/>
    <w:rsid w:val="00F23726"/>
    <w:rsid w:val="00F27EF3"/>
    <w:rsid w:val="00F339D4"/>
    <w:rsid w:val="00F3462E"/>
    <w:rsid w:val="00F35005"/>
    <w:rsid w:val="00F36965"/>
    <w:rsid w:val="00F43C87"/>
    <w:rsid w:val="00F452AA"/>
    <w:rsid w:val="00F4640D"/>
    <w:rsid w:val="00F47B83"/>
    <w:rsid w:val="00F52661"/>
    <w:rsid w:val="00F52AB6"/>
    <w:rsid w:val="00F52EC5"/>
    <w:rsid w:val="00F564F9"/>
    <w:rsid w:val="00F571BD"/>
    <w:rsid w:val="00F6099F"/>
    <w:rsid w:val="00F62624"/>
    <w:rsid w:val="00F6427C"/>
    <w:rsid w:val="00F6462E"/>
    <w:rsid w:val="00F651C9"/>
    <w:rsid w:val="00F6606A"/>
    <w:rsid w:val="00F676AE"/>
    <w:rsid w:val="00F702E9"/>
    <w:rsid w:val="00F70BF8"/>
    <w:rsid w:val="00F71A1A"/>
    <w:rsid w:val="00F737BE"/>
    <w:rsid w:val="00F7429F"/>
    <w:rsid w:val="00F74F9E"/>
    <w:rsid w:val="00F750D2"/>
    <w:rsid w:val="00F76AAD"/>
    <w:rsid w:val="00F7799A"/>
    <w:rsid w:val="00F80935"/>
    <w:rsid w:val="00F80977"/>
    <w:rsid w:val="00F849D3"/>
    <w:rsid w:val="00F84EAD"/>
    <w:rsid w:val="00F859C3"/>
    <w:rsid w:val="00F90668"/>
    <w:rsid w:val="00F908F6"/>
    <w:rsid w:val="00F923A6"/>
    <w:rsid w:val="00FA2220"/>
    <w:rsid w:val="00FA3C18"/>
    <w:rsid w:val="00FA3D1F"/>
    <w:rsid w:val="00FA3EC1"/>
    <w:rsid w:val="00FA489A"/>
    <w:rsid w:val="00FA4CC3"/>
    <w:rsid w:val="00FA5382"/>
    <w:rsid w:val="00FA687C"/>
    <w:rsid w:val="00FA6B7B"/>
    <w:rsid w:val="00FA7002"/>
    <w:rsid w:val="00FB096E"/>
    <w:rsid w:val="00FB09E6"/>
    <w:rsid w:val="00FB3A69"/>
    <w:rsid w:val="00FB4445"/>
    <w:rsid w:val="00FB56A7"/>
    <w:rsid w:val="00FB63FB"/>
    <w:rsid w:val="00FC01D3"/>
    <w:rsid w:val="00FC13EB"/>
    <w:rsid w:val="00FC31BA"/>
    <w:rsid w:val="00FC439D"/>
    <w:rsid w:val="00FC68E5"/>
    <w:rsid w:val="00FD022C"/>
    <w:rsid w:val="00FD1533"/>
    <w:rsid w:val="00FD29BE"/>
    <w:rsid w:val="00FD2E3D"/>
    <w:rsid w:val="00FD4E67"/>
    <w:rsid w:val="00FE1CC4"/>
    <w:rsid w:val="00FE1D00"/>
    <w:rsid w:val="00FE1E1D"/>
    <w:rsid w:val="00FE20A3"/>
    <w:rsid w:val="00FE3562"/>
    <w:rsid w:val="00FE53E6"/>
    <w:rsid w:val="00FE601C"/>
    <w:rsid w:val="00FE66DA"/>
    <w:rsid w:val="00FE6E77"/>
    <w:rsid w:val="00FE730A"/>
    <w:rsid w:val="00FE7E82"/>
    <w:rsid w:val="00FF1F56"/>
    <w:rsid w:val="00FF3DBF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B29951F"/>
  <w15:docId w15:val="{8F74EBD8-3670-46A7-AA66-092FCDA4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C93"/>
    <w:pPr>
      <w:spacing w:after="160" w:line="259" w:lineRule="auto"/>
    </w:pPr>
    <w:rPr>
      <w:rFonts w:ascii="Arial" w:hAnsi="Arial"/>
      <w:color w:val="595959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="Times New Roman" w:hAnsi="Century Gothic"/>
      <w:b/>
      <w:color w:val="FFFFF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="Times New Roman" w:hAnsi="Century Gothic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="Times New Roman" w:hAnsi="Century Gothic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="Times New Roman" w:hAnsi="Century Gothic"/>
      <w:b/>
      <w:bCs/>
      <w:iCs/>
      <w:color w:val="8080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="Times New Roman"/>
      <w:i/>
      <w:color w:val="FFFFF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353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6DDE8" w:themeFill="accent5" w:themeFillTint="66"/>
    </w:tc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AC1E09"/>
    <w:rPr>
      <w:rFonts w:ascii="Century Gothic" w:eastAsia="Times New Roman" w:hAnsi="Century Gothic" w:cs="Times New Roman"/>
      <w:b/>
      <w:color w:val="FFFFFF"/>
      <w:sz w:val="32"/>
      <w:szCs w:val="32"/>
    </w:rPr>
  </w:style>
  <w:style w:type="character" w:customStyle="1" w:styleId="Ttulo2Car">
    <w:name w:val="Título 2 Car"/>
    <w:link w:val="Ttulo2"/>
    <w:uiPriority w:val="9"/>
    <w:rsid w:val="003E5BED"/>
    <w:rPr>
      <w:rFonts w:ascii="Century Gothic" w:eastAsia="Times New Roman" w:hAnsi="Century Gothic" w:cs="Times New Roman"/>
      <w:b/>
      <w:color w:val="595959"/>
      <w:sz w:val="30"/>
      <w:szCs w:val="26"/>
    </w:rPr>
  </w:style>
  <w:style w:type="character" w:customStyle="1" w:styleId="Ttulo3Car">
    <w:name w:val="Título 3 Car"/>
    <w:link w:val="Ttulo3"/>
    <w:uiPriority w:val="9"/>
    <w:rsid w:val="003E5BED"/>
    <w:rPr>
      <w:rFonts w:ascii="Century Gothic" w:eastAsia="Times New Roman" w:hAnsi="Century Gothic" w:cs="Times New Roman"/>
      <w:b/>
      <w:color w:val="595959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46C13"/>
    <w:rPr>
      <w:rFonts w:ascii="Tahoma" w:hAnsi="Tahoma" w:cs="Tahoma"/>
      <w:color w:val="7F7F7F"/>
      <w:sz w:val="16"/>
      <w:szCs w:val="16"/>
    </w:rPr>
  </w:style>
  <w:style w:type="character" w:customStyle="1" w:styleId="Ttulo4Car">
    <w:name w:val="Título 4 Car"/>
    <w:link w:val="Ttulo4"/>
    <w:uiPriority w:val="9"/>
    <w:rsid w:val="003E5BED"/>
    <w:rPr>
      <w:rFonts w:ascii="Century Gothic" w:eastAsia="Times New Roman" w:hAnsi="Century Gothic" w:cs="Times New Roman"/>
      <w:b/>
      <w:bCs/>
      <w:iCs/>
      <w:color w:val="808080"/>
      <w:sz w:val="26"/>
    </w:rPr>
  </w:style>
  <w:style w:type="character" w:styleId="Hipervnculo">
    <w:name w:val="Hyperlink"/>
    <w:uiPriority w:val="99"/>
    <w:unhideWhenUsed/>
    <w:rsid w:val="00C672C4"/>
    <w:rPr>
      <w:color w:val="0563C1"/>
      <w:u w:val="single"/>
    </w:rPr>
  </w:style>
  <w:style w:type="character" w:styleId="nfasissutil">
    <w:name w:val="Subtle Emphasis"/>
    <w:uiPriority w:val="19"/>
    <w:qFormat/>
    <w:rsid w:val="00177576"/>
    <w:rPr>
      <w:i/>
      <w:iCs/>
      <w:color w:val="808080"/>
    </w:rPr>
  </w:style>
  <w:style w:type="character" w:customStyle="1" w:styleId="Ttulo5Car">
    <w:name w:val="Título 5 Car"/>
    <w:link w:val="Ttulo5"/>
    <w:uiPriority w:val="9"/>
    <w:rsid w:val="00374B77"/>
    <w:rPr>
      <w:rFonts w:ascii="Arial" w:eastAsia="Times New Roman" w:hAnsi="Arial" w:cs="Times New Roman"/>
      <w:i/>
      <w:color w:val="FFFFFF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eastAsia="es-CO"/>
    </w:rPr>
  </w:style>
  <w:style w:type="paragraph" w:styleId="Sinespaciado">
    <w:name w:val="No Spacing"/>
    <w:link w:val="SinespaciadoCar"/>
    <w:uiPriority w:val="1"/>
    <w:qFormat/>
    <w:rsid w:val="00A87C93"/>
    <w:rPr>
      <w:rFonts w:ascii="Arial" w:hAnsi="Arial"/>
      <w:color w:val="7F7F7F"/>
      <w:sz w:val="24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="Calibri" w:eastAsia="Times New Roman" w:hAnsi="Calibri"/>
      <w:color w:val="auto"/>
      <w:sz w:val="20"/>
      <w:szCs w:val="20"/>
      <w:lang w:eastAsia="es-CO"/>
    </w:rPr>
  </w:style>
  <w:style w:type="character" w:customStyle="1" w:styleId="TextocomentarioCar">
    <w:name w:val="Texto comentario Car"/>
    <w:link w:val="Textocomentario"/>
    <w:uiPriority w:val="99"/>
    <w:semiHidden/>
    <w:rsid w:val="006E6AE5"/>
    <w:rPr>
      <w:rFonts w:eastAsia="Times New Roman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uiPriority w:val="20"/>
    <w:qFormat/>
    <w:rsid w:val="00EA4BE0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2E81"/>
    <w:pPr>
      <w:spacing w:after="160"/>
    </w:pPr>
    <w:rPr>
      <w:rFonts w:ascii="Arial" w:eastAsia="Calibri" w:hAnsi="Arial"/>
      <w:b/>
      <w:bCs/>
      <w:color w:val="595959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2E81"/>
    <w:rPr>
      <w:rFonts w:ascii="Arial" w:eastAsia="Times New Roman" w:hAnsi="Arial"/>
      <w:b/>
      <w:bCs/>
      <w:color w:val="595959"/>
      <w:sz w:val="20"/>
      <w:szCs w:val="20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346C"/>
    <w:rPr>
      <w:rFonts w:ascii="Arial" w:hAnsi="Arial"/>
      <w:color w:val="7F7F7F"/>
      <w:sz w:val="24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781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8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63" Type="http://schemas.openxmlformats.org/officeDocument/2006/relationships/hyperlink" Target="http://www.languageguide.org/english/numbers/" TargetMode="External"/><Relationship Id="rId68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://www.youtube.com/watch?v=0KBLgJ6UCJ0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tv.mes-english.com/counting1-20.php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3.png"/><Relationship Id="rId5" Type="http://schemas.openxmlformats.org/officeDocument/2006/relationships/customXml" Target="../customXml/item5.xml"/><Relationship Id="rId61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://www.youtube.com/watch?v=fLNCKbr2kyo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mes-english.com/flashcards/files/numbers.pdf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hyperlink" Target="http://www.123listening.com/freeaudio.php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yperlink" Target="http://www.mes-english.com/flashcards/files/numbers.pdf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www.youtube.com/watch?v=mesIpno8ulU" TargetMode="External"/><Relationship Id="rId59" Type="http://schemas.openxmlformats.org/officeDocument/2006/relationships/hyperlink" Target="http://www.starfall.com/n/holiday/calendar/load.htm?f&amp;n=main" TargetMode="External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hyperlink" Target="http://www.starfall.com/n/holiday/calendar/load.htm?f&amp;n=main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hyperlink" Target="http://www.languageguide.org/english/numbers/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://www.starfall.com/n/holiday/calendar/load.htm?f&amp;n=main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hyperlink" Target="http://www.youtube.com/watch?v=0KBLgJ6UCJ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9" Type="http://schemas.openxmlformats.org/officeDocument/2006/relationships/image" Target="media/image23.png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mar\Downloads\guia1_niver_d.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enc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U2C2NX0HG1XT-441-43459</_dlc_DocId>
    <_dlc_DocIdUrl xmlns="0dc48f2b-d7ae-4813-9dcd-8c6720f52952">
      <Url>http://intranet.ucn.edu.co/cibercolegio/gacademica/_layouts/DocIdRedir.aspx?ID=U2C2NX0HG1XT-441-43459</Url>
      <Description>U2C2NX0HG1XT-441-43459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FAC9-3409-4868-A2BC-B7E3BA46C64C}"/>
</file>

<file path=customXml/itemProps2.xml><?xml version="1.0" encoding="utf-8"?>
<ds:datastoreItem xmlns:ds="http://schemas.openxmlformats.org/officeDocument/2006/customXml" ds:itemID="{6008B6F3-063B-4DED-B8BC-0A8ABD83E709}"/>
</file>

<file path=customXml/itemProps3.xml><?xml version="1.0" encoding="utf-8"?>
<ds:datastoreItem xmlns:ds="http://schemas.openxmlformats.org/officeDocument/2006/customXml" ds:itemID="{E6D72739-5CB6-4A6D-A0FD-3A93BA8CE9A5}"/>
</file>

<file path=customXml/itemProps4.xml><?xml version="1.0" encoding="utf-8"?>
<ds:datastoreItem xmlns:ds="http://schemas.openxmlformats.org/officeDocument/2006/customXml" ds:itemID="{8BA5B669-DAE4-424D-B3B2-F5D4DCC8EB7E}"/>
</file>

<file path=customXml/itemProps5.xml><?xml version="1.0" encoding="utf-8"?>
<ds:datastoreItem xmlns:ds="http://schemas.openxmlformats.org/officeDocument/2006/customXml" ds:itemID="{F4D6B2AF-98E9-44E9-BF5C-CA4E63AEFD3D}"/>
</file>

<file path=docProps/app.xml><?xml version="1.0" encoding="utf-8"?>
<Properties xmlns="http://schemas.openxmlformats.org/officeDocument/2006/extended-properties" xmlns:vt="http://schemas.openxmlformats.org/officeDocument/2006/docPropsVTypes">
  <Template>guia1_niver_d.g</Template>
  <TotalTime>2</TotalTime>
  <Pages>16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Links>
    <vt:vector size="12" baseType="variant">
      <vt:variant>
        <vt:i4>6225950</vt:i4>
      </vt:variant>
      <vt:variant>
        <vt:i4>30</vt:i4>
      </vt:variant>
      <vt:variant>
        <vt:i4>0</vt:i4>
      </vt:variant>
      <vt:variant>
        <vt:i4>5</vt:i4>
      </vt:variant>
      <vt:variant>
        <vt:lpwstr>http://www.ejemplode.com/</vt:lpwstr>
      </vt:variant>
      <vt:variant>
        <vt:lpwstr/>
      </vt:variant>
      <vt:variant>
        <vt:i4>196626</vt:i4>
      </vt:variant>
      <vt:variant>
        <vt:i4>0</vt:i4>
      </vt:variant>
      <vt:variant>
        <vt:i4>0</vt:i4>
      </vt:variant>
      <vt:variant>
        <vt:i4>5</vt:i4>
      </vt:variant>
      <vt:variant>
        <vt:lpwstr>http://rafaelpombo.co/document/el-renacuajo-paseador/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OMAR FABIAN RUIZ MEDINA</cp:lastModifiedBy>
  <cp:revision>2</cp:revision>
  <cp:lastPrinted>2014-05-07T06:42:00Z</cp:lastPrinted>
  <dcterms:created xsi:type="dcterms:W3CDTF">2014-05-07T10:49:00Z</dcterms:created>
  <dcterms:modified xsi:type="dcterms:W3CDTF">2014-05-07T10:49:00Z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30adcad3-6e5a-41fa-921c-4920aad6e79e</vt:lpwstr>
  </property>
</Properties>
</file>